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245544" w14:textId="77777777" w:rsidR="008D128D" w:rsidRDefault="008D128D" w:rsidP="00C53645">
      <w:pPr>
        <w:pStyle w:val="CISchuleNiederbipp"/>
      </w:pPr>
      <w:bookmarkStart w:id="0" w:name="_Toc89683093"/>
    </w:p>
    <w:p w14:paraId="77BE28AC" w14:textId="4B28DF30" w:rsidR="001A23A2" w:rsidRDefault="001A23A2" w:rsidP="00744C74">
      <w:pPr>
        <w:pStyle w:val="Formatvorlage1"/>
      </w:pPr>
      <w:r w:rsidRPr="00C53645">
        <w:t>Antragstellerin / Antragsteller</w:t>
      </w:r>
    </w:p>
    <w:p w14:paraId="0056ECC0" w14:textId="0B216519" w:rsidR="001A23A2" w:rsidRPr="00C53645" w:rsidRDefault="0008018E" w:rsidP="00C53645">
      <w:pPr>
        <w:pStyle w:val="CISchuleNiederbipp"/>
      </w:pPr>
      <w:sdt>
        <w:sdtPr>
          <w:id w:val="-268469032"/>
          <w:placeholder>
            <w:docPart w:val="151A8DC0730C489CB11A4BD61DCFC84D"/>
          </w:placeholder>
          <w:showingPlcHdr/>
          <w:text/>
        </w:sdtPr>
        <w:sdtEndPr/>
        <w:sdtContent>
          <w:r w:rsidR="001A23A2">
            <w:rPr>
              <w:rStyle w:val="Platzhaltertext"/>
            </w:rPr>
            <w:t>Name</w:t>
          </w:r>
        </w:sdtContent>
      </w:sdt>
    </w:p>
    <w:p w14:paraId="758F078B" w14:textId="77777777" w:rsidR="00C53645" w:rsidRDefault="0008018E" w:rsidP="000C4859">
      <w:pPr>
        <w:rPr>
          <w:lang w:val="de-CH" w:eastAsia="de-DE"/>
        </w:rPr>
      </w:pPr>
      <w:sdt>
        <w:sdtPr>
          <w:rPr>
            <w:lang w:val="de-CH" w:eastAsia="de-DE"/>
          </w:rPr>
          <w:id w:val="1385754120"/>
          <w:placeholder>
            <w:docPart w:val="B553CC5B77854067A16A0CAE4DC31E3B"/>
          </w:placeholder>
          <w:showingPlcHdr/>
        </w:sdtPr>
        <w:sdtEndPr/>
        <w:sdtContent>
          <w:r w:rsidR="001A23A2">
            <w:rPr>
              <w:rStyle w:val="Platzhaltertext"/>
            </w:rPr>
            <w:t>Vorname</w:t>
          </w:r>
        </w:sdtContent>
      </w:sdt>
    </w:p>
    <w:p w14:paraId="70B90C23" w14:textId="37C75830" w:rsidR="000C4859" w:rsidRPr="00C53645" w:rsidRDefault="0008018E" w:rsidP="000C4859">
      <w:pPr>
        <w:rPr>
          <w:lang w:val="de-CH" w:eastAsia="de-DE"/>
        </w:rPr>
      </w:pPr>
      <w:sdt>
        <w:sdtPr>
          <w:rPr>
            <w:lang w:eastAsia="de-DE"/>
          </w:rPr>
          <w:id w:val="-1500492217"/>
          <w:placeholder>
            <w:docPart w:val="F149AD12B3D3405B9B93F2CD1D05B274"/>
          </w:placeholder>
          <w:showingPlcHdr/>
        </w:sdtPr>
        <w:sdtEndPr/>
        <w:sdtContent>
          <w:r w:rsidR="001A23A2">
            <w:rPr>
              <w:rStyle w:val="Platzhaltertext"/>
            </w:rPr>
            <w:t>Adresse</w:t>
          </w:r>
        </w:sdtContent>
      </w:sdt>
      <w:r w:rsidR="000C4859" w:rsidRPr="000C4859">
        <w:rPr>
          <w:lang w:eastAsia="de-DE"/>
        </w:rPr>
        <w:t> </w:t>
      </w:r>
    </w:p>
    <w:p w14:paraId="79A21B8A" w14:textId="40DDEA96" w:rsidR="001E19E2" w:rsidRDefault="0008018E" w:rsidP="001E19E2">
      <w:pPr>
        <w:rPr>
          <w:lang w:eastAsia="de-DE"/>
        </w:rPr>
      </w:pPr>
      <w:sdt>
        <w:sdtPr>
          <w:rPr>
            <w:lang w:eastAsia="de-DE"/>
          </w:rPr>
          <w:id w:val="1117871311"/>
          <w:placeholder>
            <w:docPart w:val="C4FD7E2979FA4875B1558C6FF4BE1866"/>
          </w:placeholder>
          <w:showingPlcHdr/>
        </w:sdtPr>
        <w:sdtEndPr/>
        <w:sdtContent>
          <w:r w:rsidR="001A23A2">
            <w:rPr>
              <w:rStyle w:val="Platzhaltertext"/>
            </w:rPr>
            <w:t xml:space="preserve">Telefon Privat oder Handynummer </w:t>
          </w:r>
        </w:sdtContent>
      </w:sdt>
    </w:p>
    <w:p w14:paraId="5398D861" w14:textId="22121EC1" w:rsidR="001A23A2" w:rsidRDefault="0008018E" w:rsidP="001E19E2">
      <w:pPr>
        <w:rPr>
          <w:lang w:eastAsia="de-DE"/>
        </w:rPr>
      </w:pPr>
      <w:sdt>
        <w:sdtPr>
          <w:rPr>
            <w:lang w:eastAsia="de-DE"/>
          </w:rPr>
          <w:id w:val="1075937339"/>
          <w:placeholder>
            <w:docPart w:val="F57CAB8F56DA4E7190B4C42700F3DB28"/>
          </w:placeholder>
          <w:showingPlcHdr/>
        </w:sdtPr>
        <w:sdtEndPr/>
        <w:sdtContent>
          <w:r w:rsidR="001A23A2">
            <w:rPr>
              <w:rStyle w:val="Platzhaltertext"/>
            </w:rPr>
            <w:t>Notfallnummer</w:t>
          </w:r>
        </w:sdtContent>
      </w:sdt>
    </w:p>
    <w:bookmarkEnd w:id="0"/>
    <w:p w14:paraId="0F891D6B" w14:textId="77777777" w:rsidR="001E19E2" w:rsidRDefault="001E19E2" w:rsidP="001E19E2">
      <w:pPr>
        <w:rPr>
          <w:lang w:eastAsia="de-DE"/>
        </w:rPr>
      </w:pPr>
    </w:p>
    <w:p w14:paraId="4C7AE14B" w14:textId="5A5BBF1B" w:rsidR="001A23A2" w:rsidRDefault="001A23A2" w:rsidP="001E19E2">
      <w:pPr>
        <w:rPr>
          <w:lang w:eastAsia="de-DE"/>
        </w:rPr>
      </w:pPr>
      <w:r>
        <w:rPr>
          <w:lang w:eastAsia="de-DE"/>
        </w:rPr>
        <w:t>Ist die Adresse auch die Adresse des Kindes / der Kinder, das/die Sie anmelden möchten?</w:t>
      </w:r>
    </w:p>
    <w:p w14:paraId="22BF6780" w14:textId="096AB59B" w:rsidR="001A23A2" w:rsidRDefault="0008018E" w:rsidP="001E19E2">
      <w:pPr>
        <w:rPr>
          <w:lang w:val="de-CH" w:eastAsia="de-DE"/>
        </w:rPr>
      </w:pPr>
      <w:sdt>
        <w:sdtPr>
          <w:rPr>
            <w:lang w:val="de-CH" w:eastAsia="de-DE"/>
          </w:rPr>
          <w:id w:val="-1664088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de-CH" w:eastAsia="de-DE"/>
            </w:rPr>
            <w:t>☐</w:t>
          </w:r>
        </w:sdtContent>
      </w:sdt>
      <w:r w:rsidR="001A23A2">
        <w:rPr>
          <w:lang w:val="de-CH" w:eastAsia="de-DE"/>
        </w:rPr>
        <w:t xml:space="preserve"> Ja</w:t>
      </w:r>
    </w:p>
    <w:p w14:paraId="480B3842" w14:textId="52DE0CC1" w:rsidR="001A23A2" w:rsidRPr="001E19E2" w:rsidRDefault="0008018E" w:rsidP="001E19E2">
      <w:pPr>
        <w:rPr>
          <w:lang w:val="de-CH" w:eastAsia="de-DE"/>
        </w:rPr>
      </w:pPr>
      <w:sdt>
        <w:sdtPr>
          <w:rPr>
            <w:lang w:val="de-CH" w:eastAsia="de-DE"/>
          </w:rPr>
          <w:id w:val="-11504431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83A6A">
            <w:rPr>
              <w:rFonts w:ascii="MS Gothic" w:eastAsia="MS Gothic" w:hAnsi="MS Gothic" w:hint="eastAsia"/>
              <w:lang w:val="de-CH" w:eastAsia="de-DE"/>
            </w:rPr>
            <w:t>☐</w:t>
          </w:r>
        </w:sdtContent>
      </w:sdt>
      <w:r w:rsidR="001A23A2">
        <w:rPr>
          <w:lang w:val="de-CH" w:eastAsia="de-DE"/>
        </w:rPr>
        <w:t xml:space="preserve"> Nein </w:t>
      </w:r>
    </w:p>
    <w:p w14:paraId="493B30BA" w14:textId="77777777" w:rsidR="001E19E2" w:rsidRDefault="001E19E2" w:rsidP="001E19E2">
      <w:pPr>
        <w:rPr>
          <w:lang w:eastAsia="de-DE"/>
        </w:rPr>
      </w:pPr>
    </w:p>
    <w:p w14:paraId="06ED2B52" w14:textId="46938843" w:rsidR="001E19E2" w:rsidRDefault="001A23A2" w:rsidP="00C53645">
      <w:pPr>
        <w:ind w:left="720" w:firstLine="720"/>
        <w:rPr>
          <w:lang w:eastAsia="de-DE"/>
        </w:rPr>
      </w:pPr>
      <w:r>
        <w:rPr>
          <w:lang w:eastAsia="de-DE"/>
        </w:rPr>
        <w:t xml:space="preserve">Wenn „Nein“: </w:t>
      </w:r>
      <w:r w:rsidR="001E19E2" w:rsidRPr="001E19E2">
        <w:rPr>
          <w:lang w:eastAsia="de-DE"/>
        </w:rPr>
        <w:t>Adresse des Kindes / der Kinder</w:t>
      </w:r>
    </w:p>
    <w:sdt>
      <w:sdtPr>
        <w:rPr>
          <w:lang w:val="de-CH" w:eastAsia="de-DE"/>
        </w:rPr>
        <w:id w:val="-1491867284"/>
        <w:placeholder>
          <w:docPart w:val="EE1039501E4342CC852100386C7C0E75"/>
        </w:placeholder>
        <w:showingPlcHdr/>
      </w:sdtPr>
      <w:sdtEndPr/>
      <w:sdtContent>
        <w:p w14:paraId="58B1E3C6" w14:textId="72345E05" w:rsidR="009B7CCD" w:rsidRPr="009B7CCD" w:rsidRDefault="001A23A2" w:rsidP="00C53645">
          <w:pPr>
            <w:ind w:left="720" w:firstLine="720"/>
            <w:rPr>
              <w:lang w:val="de-CH" w:eastAsia="de-DE"/>
            </w:rPr>
          </w:pPr>
          <w:r>
            <w:rPr>
              <w:rStyle w:val="Platzhaltertext"/>
            </w:rPr>
            <w:t>Nur bei Abweichung der Adresse</w:t>
          </w:r>
        </w:p>
      </w:sdtContent>
    </w:sdt>
    <w:p w14:paraId="21D5DE20" w14:textId="77777777" w:rsidR="009B7CCD" w:rsidRDefault="009B7CCD" w:rsidP="009B7CCD">
      <w:pPr>
        <w:rPr>
          <w:lang w:eastAsia="de-DE"/>
        </w:rPr>
      </w:pPr>
    </w:p>
    <w:p w14:paraId="667BEEBB" w14:textId="3957418A" w:rsidR="001A23A2" w:rsidRDefault="001A23A2" w:rsidP="009B7CCD">
      <w:pPr>
        <w:rPr>
          <w:lang w:eastAsia="de-DE"/>
        </w:rPr>
      </w:pPr>
      <w:r>
        <w:rPr>
          <w:lang w:eastAsia="de-DE"/>
        </w:rPr>
        <w:t>Stimmt die Adresse mit der Rechnungsadresse überein?</w:t>
      </w:r>
    </w:p>
    <w:p w14:paraId="41011D88" w14:textId="7C7EAF62" w:rsidR="001A23A2" w:rsidRDefault="0008018E" w:rsidP="009B7CCD">
      <w:pPr>
        <w:rPr>
          <w:lang w:eastAsia="de-DE"/>
        </w:rPr>
      </w:pPr>
      <w:sdt>
        <w:sdtPr>
          <w:rPr>
            <w:lang w:eastAsia="de-DE"/>
          </w:rPr>
          <w:id w:val="2672114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eastAsia="de-DE"/>
            </w:rPr>
            <w:t>☐</w:t>
          </w:r>
        </w:sdtContent>
      </w:sdt>
      <w:r w:rsidR="001A23A2">
        <w:rPr>
          <w:lang w:eastAsia="de-DE"/>
        </w:rPr>
        <w:t xml:space="preserve"> Ja</w:t>
      </w:r>
    </w:p>
    <w:p w14:paraId="327BAB07" w14:textId="1F74695F" w:rsidR="001A23A2" w:rsidRDefault="0008018E" w:rsidP="009B7CCD">
      <w:pPr>
        <w:rPr>
          <w:lang w:eastAsia="de-DE"/>
        </w:rPr>
      </w:pPr>
      <w:sdt>
        <w:sdtPr>
          <w:rPr>
            <w:lang w:eastAsia="de-DE"/>
          </w:rPr>
          <w:id w:val="-1683818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23A2">
            <w:rPr>
              <w:rFonts w:ascii="MS Gothic" w:eastAsia="MS Gothic" w:hAnsi="MS Gothic" w:hint="eastAsia"/>
              <w:lang w:eastAsia="de-DE"/>
            </w:rPr>
            <w:t>☐</w:t>
          </w:r>
        </w:sdtContent>
      </w:sdt>
      <w:r w:rsidR="001A23A2">
        <w:rPr>
          <w:lang w:eastAsia="de-DE"/>
        </w:rPr>
        <w:t xml:space="preserve"> Nein</w:t>
      </w:r>
    </w:p>
    <w:p w14:paraId="6C58AA4B" w14:textId="77777777" w:rsidR="001A23A2" w:rsidRDefault="001A23A2" w:rsidP="009B7CCD">
      <w:pPr>
        <w:rPr>
          <w:lang w:eastAsia="de-DE"/>
        </w:rPr>
      </w:pPr>
    </w:p>
    <w:p w14:paraId="21FFFDA5" w14:textId="080517F8" w:rsidR="009B7CCD" w:rsidRDefault="001A23A2" w:rsidP="00C53645">
      <w:pPr>
        <w:ind w:left="720" w:firstLine="720"/>
        <w:rPr>
          <w:lang w:eastAsia="de-DE"/>
        </w:rPr>
      </w:pPr>
      <w:r>
        <w:rPr>
          <w:lang w:eastAsia="de-DE"/>
        </w:rPr>
        <w:t xml:space="preserve">Wenn „Nein“: </w:t>
      </w:r>
      <w:r w:rsidR="009B7CCD" w:rsidRPr="009B7CCD">
        <w:rPr>
          <w:lang w:eastAsia="de-DE"/>
        </w:rPr>
        <w:t>Rechnungsadresse</w:t>
      </w:r>
    </w:p>
    <w:sdt>
      <w:sdtPr>
        <w:rPr>
          <w:lang w:eastAsia="de-DE"/>
        </w:rPr>
        <w:id w:val="1356766406"/>
        <w:placeholder>
          <w:docPart w:val="073A63E1DC4143BFB235E3453C314583"/>
        </w:placeholder>
        <w:showingPlcHdr/>
      </w:sdtPr>
      <w:sdtEndPr/>
      <w:sdtContent>
        <w:p w14:paraId="7471C535" w14:textId="479EEA2B" w:rsidR="009B7CCD" w:rsidRDefault="001A23A2" w:rsidP="00C53645">
          <w:pPr>
            <w:ind w:left="720" w:firstLine="720"/>
            <w:rPr>
              <w:lang w:eastAsia="de-DE"/>
            </w:rPr>
          </w:pPr>
          <w:r>
            <w:rPr>
              <w:rStyle w:val="Platzhaltertext"/>
            </w:rPr>
            <w:t>Nur bei Abweichung der Rechnungsadresse</w:t>
          </w:r>
        </w:p>
      </w:sdtContent>
    </w:sdt>
    <w:p w14:paraId="707EBFB4" w14:textId="77777777" w:rsidR="009B7CCD" w:rsidRDefault="009B7CCD" w:rsidP="009B7CCD">
      <w:pPr>
        <w:rPr>
          <w:lang w:eastAsia="de-DE"/>
        </w:rPr>
      </w:pPr>
    </w:p>
    <w:p w14:paraId="4AEA55CC" w14:textId="3790D8C3" w:rsidR="009B7CCD" w:rsidRDefault="0008018E" w:rsidP="009B7CCD">
      <w:pPr>
        <w:rPr>
          <w:lang w:eastAsia="de-DE"/>
        </w:rPr>
      </w:pPr>
      <w:sdt>
        <w:sdtPr>
          <w:rPr>
            <w:lang w:eastAsia="de-DE"/>
          </w:rPr>
          <w:id w:val="649789067"/>
          <w:placeholder>
            <w:docPart w:val="5CF88F5CFC254AC7B3394E373F57EA93"/>
          </w:placeholder>
          <w:showingPlcHdr/>
        </w:sdtPr>
        <w:sdtEndPr/>
        <w:sdtContent>
          <w:r w:rsidR="001A23A2">
            <w:rPr>
              <w:rStyle w:val="Platzhaltertext"/>
            </w:rPr>
            <w:t>E-Mail</w:t>
          </w:r>
        </w:sdtContent>
      </w:sdt>
    </w:p>
    <w:p w14:paraId="0A5F0F7D" w14:textId="77777777" w:rsidR="009B7CCD" w:rsidRDefault="009B7CCD" w:rsidP="009B7CCD">
      <w:pPr>
        <w:rPr>
          <w:lang w:eastAsia="de-DE"/>
        </w:rPr>
      </w:pPr>
    </w:p>
    <w:p w14:paraId="0B90CA42" w14:textId="529D74AF" w:rsidR="001A23A2" w:rsidRDefault="009B7CCD" w:rsidP="009B7CCD">
      <w:pPr>
        <w:rPr>
          <w:lang w:eastAsia="de-DE"/>
        </w:rPr>
      </w:pPr>
      <w:r w:rsidRPr="009B7CCD">
        <w:rPr>
          <w:lang w:eastAsia="de-DE"/>
        </w:rPr>
        <w:t>Möchten Sie einen ermässigten Tarif für die Ferienbetreuung beantragen?</w:t>
      </w:r>
    </w:p>
    <w:p w14:paraId="7EBE4696" w14:textId="7830B40A" w:rsidR="001A23A2" w:rsidRDefault="0008018E" w:rsidP="009B7CCD">
      <w:pPr>
        <w:rPr>
          <w:lang w:eastAsia="de-DE"/>
        </w:rPr>
      </w:pPr>
      <w:sdt>
        <w:sdtPr>
          <w:rPr>
            <w:lang w:eastAsia="de-DE"/>
          </w:rPr>
          <w:id w:val="1941943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23A2">
            <w:rPr>
              <w:rFonts w:ascii="MS Gothic" w:eastAsia="MS Gothic" w:hAnsi="MS Gothic" w:hint="eastAsia"/>
              <w:lang w:eastAsia="de-DE"/>
            </w:rPr>
            <w:t>☐</w:t>
          </w:r>
        </w:sdtContent>
      </w:sdt>
      <w:r w:rsidR="001A23A2">
        <w:rPr>
          <w:lang w:eastAsia="de-DE"/>
        </w:rPr>
        <w:t xml:space="preserve"> Ja </w:t>
      </w:r>
    </w:p>
    <w:p w14:paraId="0E714709" w14:textId="46EF923A" w:rsidR="001A23A2" w:rsidRDefault="0008018E" w:rsidP="009B7CCD">
      <w:pPr>
        <w:rPr>
          <w:lang w:eastAsia="de-DE"/>
        </w:rPr>
      </w:pPr>
      <w:sdt>
        <w:sdtPr>
          <w:rPr>
            <w:lang w:eastAsia="de-DE"/>
          </w:rPr>
          <w:id w:val="1107925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23A2">
            <w:rPr>
              <w:rFonts w:ascii="MS Gothic" w:eastAsia="MS Gothic" w:hAnsi="MS Gothic" w:hint="eastAsia"/>
              <w:lang w:eastAsia="de-DE"/>
            </w:rPr>
            <w:t>☐</w:t>
          </w:r>
        </w:sdtContent>
      </w:sdt>
      <w:r w:rsidR="001A23A2">
        <w:rPr>
          <w:lang w:eastAsia="de-DE"/>
        </w:rPr>
        <w:t xml:space="preserve"> Nein (weiter z</w:t>
      </w:r>
      <w:r w:rsidR="00744C74">
        <w:rPr>
          <w:lang w:eastAsia="de-DE"/>
        </w:rPr>
        <w:t>um Ende des Formulars: Bestätigungen und Unterschriften</w:t>
      </w:r>
      <w:r w:rsidR="001A23A2">
        <w:rPr>
          <w:lang w:eastAsia="de-DE"/>
        </w:rPr>
        <w:t>)</w:t>
      </w:r>
    </w:p>
    <w:p w14:paraId="08C56931" w14:textId="77777777" w:rsidR="002172C6" w:rsidRDefault="002172C6" w:rsidP="002172C6">
      <w:pPr>
        <w:rPr>
          <w:lang w:eastAsia="de-DE"/>
        </w:rPr>
      </w:pPr>
    </w:p>
    <w:p w14:paraId="63076B27" w14:textId="4805EA38" w:rsidR="002172C6" w:rsidRDefault="002172C6" w:rsidP="002172C6">
      <w:pPr>
        <w:rPr>
          <w:lang w:eastAsia="de-DE"/>
        </w:rPr>
      </w:pPr>
      <w:r w:rsidRPr="002172C6">
        <w:rPr>
          <w:lang w:eastAsia="de-DE"/>
        </w:rPr>
        <w:t>Wohnen in Ihrem Haushalt noch weitere erwachsene Personen?</w:t>
      </w:r>
    </w:p>
    <w:p w14:paraId="49D1E03C" w14:textId="61B248B2" w:rsidR="002172C6" w:rsidRDefault="0008018E" w:rsidP="002172C6">
      <w:pPr>
        <w:rPr>
          <w:lang w:val="de-CH" w:eastAsia="de-DE"/>
        </w:rPr>
      </w:pPr>
      <w:sdt>
        <w:sdtPr>
          <w:rPr>
            <w:lang w:val="de-CH" w:eastAsia="de-DE"/>
          </w:rPr>
          <w:id w:val="-16774896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23A2">
            <w:rPr>
              <w:rFonts w:ascii="MS Gothic" w:eastAsia="MS Gothic" w:hAnsi="MS Gothic" w:hint="eastAsia"/>
              <w:lang w:val="de-CH" w:eastAsia="de-DE"/>
            </w:rPr>
            <w:t>☐</w:t>
          </w:r>
        </w:sdtContent>
      </w:sdt>
      <w:r w:rsidR="001A23A2">
        <w:rPr>
          <w:lang w:val="de-CH" w:eastAsia="de-DE"/>
        </w:rPr>
        <w:t xml:space="preserve"> Ja. Ehepartner oder eingetragene/r Partner/in</w:t>
      </w:r>
    </w:p>
    <w:p w14:paraId="63CFCD88" w14:textId="487B5EB7" w:rsidR="001A23A2" w:rsidRDefault="0008018E" w:rsidP="002172C6">
      <w:pPr>
        <w:rPr>
          <w:lang w:val="de-CH" w:eastAsia="de-DE"/>
        </w:rPr>
      </w:pPr>
      <w:sdt>
        <w:sdtPr>
          <w:rPr>
            <w:lang w:val="de-CH" w:eastAsia="de-DE"/>
          </w:rPr>
          <w:id w:val="1447731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23A2">
            <w:rPr>
              <w:rFonts w:ascii="MS Gothic" w:eastAsia="MS Gothic" w:hAnsi="MS Gothic" w:hint="eastAsia"/>
              <w:lang w:val="de-CH" w:eastAsia="de-DE"/>
            </w:rPr>
            <w:t>☐</w:t>
          </w:r>
        </w:sdtContent>
      </w:sdt>
      <w:r w:rsidR="001A23A2">
        <w:rPr>
          <w:lang w:val="de-CH" w:eastAsia="de-DE"/>
        </w:rPr>
        <w:t xml:space="preserve"> Ja. Konkubinatspartner/in mit gemeinsamem Kind</w:t>
      </w:r>
    </w:p>
    <w:p w14:paraId="2550D410" w14:textId="145860D5" w:rsidR="001A23A2" w:rsidRDefault="0008018E" w:rsidP="002172C6">
      <w:pPr>
        <w:rPr>
          <w:lang w:val="de-CH" w:eastAsia="de-DE"/>
        </w:rPr>
      </w:pPr>
      <w:sdt>
        <w:sdtPr>
          <w:rPr>
            <w:lang w:val="de-CH" w:eastAsia="de-DE"/>
          </w:rPr>
          <w:id w:val="-1880623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23A2">
            <w:rPr>
              <w:rFonts w:ascii="MS Gothic" w:eastAsia="MS Gothic" w:hAnsi="MS Gothic" w:hint="eastAsia"/>
              <w:lang w:val="de-CH" w:eastAsia="de-DE"/>
            </w:rPr>
            <w:t>☐</w:t>
          </w:r>
        </w:sdtContent>
      </w:sdt>
      <w:r w:rsidR="001A23A2">
        <w:rPr>
          <w:lang w:val="de-CH" w:eastAsia="de-DE"/>
        </w:rPr>
        <w:t xml:space="preserve"> Ja, Konkubinatspartner/in ohne gemeinsame</w:t>
      </w:r>
      <w:r w:rsidR="003E544D">
        <w:rPr>
          <w:lang w:val="de-CH" w:eastAsia="de-DE"/>
        </w:rPr>
        <w:t>s</w:t>
      </w:r>
      <w:r w:rsidR="001A23A2">
        <w:rPr>
          <w:lang w:val="de-CH" w:eastAsia="de-DE"/>
        </w:rPr>
        <w:t xml:space="preserve"> Kind </w:t>
      </w:r>
      <w:sdt>
        <w:sdtPr>
          <w:rPr>
            <w:lang w:val="de-CH" w:eastAsia="de-DE"/>
          </w:rPr>
          <w:id w:val="344682411"/>
          <w:placeholder>
            <w:docPart w:val="9CAA7AEE3F4A4C17BF97908734E5B1C4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="001A23A2">
            <w:rPr>
              <w:rStyle w:val="Platzhaltertext"/>
            </w:rPr>
            <w:t>Startdatum Konkubinat</w:t>
          </w:r>
        </w:sdtContent>
      </w:sdt>
    </w:p>
    <w:p w14:paraId="73313CAF" w14:textId="31809560" w:rsidR="003E544D" w:rsidRDefault="0008018E" w:rsidP="002172C6">
      <w:pPr>
        <w:rPr>
          <w:lang w:val="de-CH" w:eastAsia="de-DE"/>
        </w:rPr>
      </w:pPr>
      <w:sdt>
        <w:sdtPr>
          <w:rPr>
            <w:lang w:val="de-CH" w:eastAsia="de-DE"/>
          </w:rPr>
          <w:id w:val="6653645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544D">
            <w:rPr>
              <w:rFonts w:ascii="MS Gothic" w:eastAsia="MS Gothic" w:hAnsi="MS Gothic" w:hint="eastAsia"/>
              <w:lang w:val="de-CH" w:eastAsia="de-DE"/>
            </w:rPr>
            <w:t>☐</w:t>
          </w:r>
        </w:sdtContent>
      </w:sdt>
      <w:r w:rsidR="003E544D">
        <w:rPr>
          <w:lang w:val="de-CH" w:eastAsia="de-DE"/>
        </w:rPr>
        <w:t xml:space="preserve"> Nein</w:t>
      </w:r>
    </w:p>
    <w:p w14:paraId="1D7BC457" w14:textId="77777777" w:rsidR="00C53645" w:rsidRDefault="00C53645" w:rsidP="002172C6">
      <w:pPr>
        <w:rPr>
          <w:lang w:eastAsia="de-DE"/>
        </w:rPr>
      </w:pPr>
    </w:p>
    <w:p w14:paraId="09890B16" w14:textId="77777777" w:rsidR="00C53645" w:rsidRDefault="00C53645" w:rsidP="002172C6">
      <w:pPr>
        <w:rPr>
          <w:lang w:eastAsia="de-DE"/>
        </w:rPr>
      </w:pPr>
    </w:p>
    <w:p w14:paraId="2EBD708D" w14:textId="77777777" w:rsidR="00C53645" w:rsidRDefault="00C53645" w:rsidP="002172C6">
      <w:pPr>
        <w:rPr>
          <w:lang w:eastAsia="de-DE"/>
        </w:rPr>
      </w:pPr>
    </w:p>
    <w:p w14:paraId="1E8C8834" w14:textId="77777777" w:rsidR="00C53645" w:rsidRDefault="00C53645" w:rsidP="002172C6">
      <w:pPr>
        <w:rPr>
          <w:lang w:eastAsia="de-DE"/>
        </w:rPr>
      </w:pPr>
    </w:p>
    <w:p w14:paraId="5A7731FD" w14:textId="3493A0CC" w:rsidR="002172C6" w:rsidRDefault="00C53645" w:rsidP="00744C74">
      <w:pPr>
        <w:pStyle w:val="Formatvorlage1"/>
      </w:pPr>
      <w:r>
        <w:lastRenderedPageBreak/>
        <w:t xml:space="preserve">Angaben zu/r </w:t>
      </w:r>
      <w:r w:rsidR="002172C6" w:rsidRPr="002172C6">
        <w:t>Ehepartner/in / eingetragene Partner/in / Konkubinatspartner/in</w:t>
      </w:r>
    </w:p>
    <w:p w14:paraId="19912497" w14:textId="22B288CC" w:rsidR="000C0841" w:rsidRDefault="0008018E" w:rsidP="000C0841">
      <w:pPr>
        <w:rPr>
          <w:lang w:val="de-CH" w:eastAsia="de-DE"/>
        </w:rPr>
      </w:pPr>
      <w:sdt>
        <w:sdtPr>
          <w:rPr>
            <w:lang w:val="de-CH" w:eastAsia="de-DE"/>
          </w:rPr>
          <w:id w:val="-1531256417"/>
          <w:placeholder>
            <w:docPart w:val="8D119BD2D3BA42A0A410B9BB985A51A8"/>
          </w:placeholder>
          <w:showingPlcHdr/>
        </w:sdtPr>
        <w:sdtEndPr/>
        <w:sdtContent>
          <w:r w:rsidR="00C53645">
            <w:rPr>
              <w:rStyle w:val="Platzhaltertext"/>
            </w:rPr>
            <w:t>Name</w:t>
          </w:r>
        </w:sdtContent>
      </w:sdt>
    </w:p>
    <w:p w14:paraId="627EA656" w14:textId="34A67EA6" w:rsidR="00C53645" w:rsidRDefault="0008018E" w:rsidP="000C0841">
      <w:pPr>
        <w:rPr>
          <w:lang w:val="de-CH" w:eastAsia="de-DE"/>
        </w:rPr>
      </w:pPr>
      <w:sdt>
        <w:sdtPr>
          <w:rPr>
            <w:lang w:val="de-CH" w:eastAsia="de-DE"/>
          </w:rPr>
          <w:id w:val="847915474"/>
          <w:placeholder>
            <w:docPart w:val="CA22B94174EE460AA205799DA6B9D3FF"/>
          </w:placeholder>
          <w:showingPlcHdr/>
        </w:sdtPr>
        <w:sdtEndPr/>
        <w:sdtContent>
          <w:r w:rsidR="00C53645">
            <w:rPr>
              <w:rStyle w:val="Platzhaltertext"/>
            </w:rPr>
            <w:t>Vorname</w:t>
          </w:r>
        </w:sdtContent>
      </w:sdt>
    </w:p>
    <w:p w14:paraId="0B6E30A1" w14:textId="09D6221D" w:rsidR="00C53645" w:rsidRDefault="0008018E" w:rsidP="000C0841">
      <w:pPr>
        <w:rPr>
          <w:lang w:val="de-CH" w:eastAsia="de-DE"/>
        </w:rPr>
      </w:pPr>
      <w:sdt>
        <w:sdtPr>
          <w:rPr>
            <w:lang w:val="de-CH" w:eastAsia="de-DE"/>
          </w:rPr>
          <w:id w:val="-1784262654"/>
          <w:placeholder>
            <w:docPart w:val="02AA994C206141689019E5EBA229F7F4"/>
          </w:placeholder>
          <w:showingPlcHdr/>
        </w:sdtPr>
        <w:sdtEndPr/>
        <w:sdtContent>
          <w:r w:rsidR="00C53645">
            <w:rPr>
              <w:rStyle w:val="Platzhaltertext"/>
            </w:rPr>
            <w:t>E-Mail</w:t>
          </w:r>
        </w:sdtContent>
      </w:sdt>
    </w:p>
    <w:p w14:paraId="72620740" w14:textId="79458656" w:rsidR="00C53645" w:rsidRPr="000C0841" w:rsidRDefault="0008018E" w:rsidP="000C0841">
      <w:pPr>
        <w:rPr>
          <w:lang w:val="de-CH" w:eastAsia="de-DE"/>
        </w:rPr>
      </w:pPr>
      <w:sdt>
        <w:sdtPr>
          <w:rPr>
            <w:lang w:val="de-CH" w:eastAsia="de-DE"/>
          </w:rPr>
          <w:id w:val="-2018144510"/>
          <w:placeholder>
            <w:docPart w:val="1BE359BBE8704AF3A05BE63BB3028915"/>
          </w:placeholder>
          <w:showingPlcHdr/>
        </w:sdtPr>
        <w:sdtEndPr/>
        <w:sdtContent>
          <w:r w:rsidR="00C53645">
            <w:rPr>
              <w:rStyle w:val="Platzhaltertext"/>
            </w:rPr>
            <w:t>Handynummer</w:t>
          </w:r>
        </w:sdtContent>
      </w:sdt>
    </w:p>
    <w:p w14:paraId="0093E989" w14:textId="77777777" w:rsidR="000C0841" w:rsidRDefault="000C0841" w:rsidP="000C0841">
      <w:pPr>
        <w:rPr>
          <w:lang w:eastAsia="de-DE"/>
        </w:rPr>
      </w:pPr>
    </w:p>
    <w:p w14:paraId="63F4B857" w14:textId="566EA892" w:rsidR="000C0841" w:rsidRDefault="000C0841" w:rsidP="000C0841">
      <w:pPr>
        <w:rPr>
          <w:lang w:eastAsia="de-DE"/>
        </w:rPr>
      </w:pPr>
      <w:r w:rsidRPr="000C0841">
        <w:rPr>
          <w:lang w:eastAsia="de-DE"/>
        </w:rPr>
        <w:t>Teilen Sie sich die elterliche Sorge und das Sorgerecht mit einem anderen Elternteil (lebt mindestens ein Kind in zwei Haushalten)?</w:t>
      </w:r>
    </w:p>
    <w:p w14:paraId="4B5B4F29" w14:textId="2640479F" w:rsidR="000C0841" w:rsidRDefault="0008018E" w:rsidP="000C0841">
      <w:pPr>
        <w:rPr>
          <w:lang w:val="de-CH" w:eastAsia="de-DE"/>
        </w:rPr>
      </w:pPr>
      <w:sdt>
        <w:sdtPr>
          <w:rPr>
            <w:lang w:val="de-CH" w:eastAsia="de-DE"/>
          </w:rPr>
          <w:id w:val="-1694065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3645">
            <w:rPr>
              <w:rFonts w:ascii="MS Gothic" w:eastAsia="MS Gothic" w:hAnsi="MS Gothic" w:hint="eastAsia"/>
              <w:lang w:val="de-CH" w:eastAsia="de-DE"/>
            </w:rPr>
            <w:t>☐</w:t>
          </w:r>
        </w:sdtContent>
      </w:sdt>
      <w:r w:rsidR="00C53645">
        <w:rPr>
          <w:lang w:val="de-CH" w:eastAsia="de-DE"/>
        </w:rPr>
        <w:t xml:space="preserve"> Ja</w:t>
      </w:r>
    </w:p>
    <w:p w14:paraId="5AD46DFC" w14:textId="4812C240" w:rsidR="00C53645" w:rsidRPr="000C0841" w:rsidRDefault="0008018E" w:rsidP="000C0841">
      <w:pPr>
        <w:rPr>
          <w:lang w:val="de-CH" w:eastAsia="de-DE"/>
        </w:rPr>
      </w:pPr>
      <w:sdt>
        <w:sdtPr>
          <w:rPr>
            <w:lang w:val="de-CH" w:eastAsia="de-DE"/>
          </w:rPr>
          <w:id w:val="913442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3645">
            <w:rPr>
              <w:rFonts w:ascii="MS Gothic" w:eastAsia="MS Gothic" w:hAnsi="MS Gothic" w:hint="eastAsia"/>
              <w:lang w:val="de-CH" w:eastAsia="de-DE"/>
            </w:rPr>
            <w:t>☐</w:t>
          </w:r>
        </w:sdtContent>
      </w:sdt>
      <w:r w:rsidR="00C53645">
        <w:rPr>
          <w:lang w:val="de-CH" w:eastAsia="de-DE"/>
        </w:rPr>
        <w:t xml:space="preserve"> Nein</w:t>
      </w:r>
    </w:p>
    <w:p w14:paraId="488DA20C" w14:textId="77777777" w:rsidR="000C0841" w:rsidRDefault="000C0841" w:rsidP="000C0841">
      <w:pPr>
        <w:rPr>
          <w:lang w:eastAsia="de-DE"/>
        </w:rPr>
      </w:pPr>
    </w:p>
    <w:p w14:paraId="7F693242" w14:textId="48FD43F3" w:rsidR="000C0841" w:rsidRDefault="00C53645" w:rsidP="00C53645">
      <w:pPr>
        <w:ind w:left="720" w:firstLine="720"/>
        <w:rPr>
          <w:lang w:eastAsia="de-DE"/>
        </w:rPr>
      </w:pPr>
      <w:r>
        <w:rPr>
          <w:lang w:eastAsia="de-DE"/>
        </w:rPr>
        <w:t xml:space="preserve">Wenn ja: Angaben zum </w:t>
      </w:r>
      <w:r w:rsidRPr="00744C74">
        <w:rPr>
          <w:b/>
          <w:bCs/>
          <w:lang w:eastAsia="de-DE"/>
        </w:rPr>
        <w:t>Elternteil, mit dem Sie das Sorgerecht</w:t>
      </w:r>
      <w:r>
        <w:rPr>
          <w:lang w:eastAsia="de-DE"/>
        </w:rPr>
        <w:t xml:space="preserve"> teilen </w:t>
      </w:r>
    </w:p>
    <w:sdt>
      <w:sdtPr>
        <w:rPr>
          <w:lang w:val="de-CH" w:eastAsia="de-DE"/>
        </w:rPr>
        <w:id w:val="48663861"/>
        <w:placeholder>
          <w:docPart w:val="FFFA39F51B2742CABCB9E481892EF6AB"/>
        </w:placeholder>
        <w:showingPlcHdr/>
      </w:sdtPr>
      <w:sdtEndPr/>
      <w:sdtContent>
        <w:p w14:paraId="05CD567D" w14:textId="71BA8876" w:rsidR="00297302" w:rsidRPr="00297302" w:rsidRDefault="00C53645" w:rsidP="00C53645">
          <w:pPr>
            <w:ind w:left="720" w:firstLine="720"/>
            <w:rPr>
              <w:lang w:val="de-CH" w:eastAsia="de-DE"/>
            </w:rPr>
          </w:pPr>
          <w:r>
            <w:rPr>
              <w:rStyle w:val="Platzhaltertext"/>
            </w:rPr>
            <w:t>Name</w:t>
          </w:r>
        </w:p>
      </w:sdtContent>
    </w:sdt>
    <w:sdt>
      <w:sdtPr>
        <w:rPr>
          <w:lang w:eastAsia="de-DE"/>
        </w:rPr>
        <w:id w:val="1788694548"/>
        <w:placeholder>
          <w:docPart w:val="0316111B37ED4988B8CA142B3F4508E5"/>
        </w:placeholder>
        <w:showingPlcHdr/>
      </w:sdtPr>
      <w:sdtEndPr/>
      <w:sdtContent>
        <w:p w14:paraId="1E286EB8" w14:textId="5406F12A" w:rsidR="00C53645" w:rsidRPr="00C53645" w:rsidRDefault="00C53645" w:rsidP="00C53645">
          <w:pPr>
            <w:ind w:left="720" w:firstLine="720"/>
            <w:rPr>
              <w:color w:val="808080"/>
            </w:rPr>
          </w:pPr>
          <w:r>
            <w:rPr>
              <w:rStyle w:val="Platzhaltertext"/>
            </w:rPr>
            <w:t>Vorname</w:t>
          </w:r>
        </w:p>
      </w:sdtContent>
    </w:sdt>
    <w:sdt>
      <w:sdtPr>
        <w:rPr>
          <w:lang w:eastAsia="de-DE"/>
        </w:rPr>
        <w:id w:val="1625044921"/>
        <w:placeholder>
          <w:docPart w:val="73E9C44EA2C044C9B15C906F1820832E"/>
        </w:placeholder>
        <w:showingPlcHdr/>
      </w:sdtPr>
      <w:sdtEndPr/>
      <w:sdtContent>
        <w:p w14:paraId="2E15D42A" w14:textId="4A4154CB" w:rsidR="00C53645" w:rsidRDefault="00C53645" w:rsidP="00C53645">
          <w:pPr>
            <w:ind w:left="720" w:firstLine="720"/>
            <w:rPr>
              <w:lang w:eastAsia="de-DE"/>
            </w:rPr>
          </w:pPr>
          <w:r>
            <w:rPr>
              <w:rStyle w:val="Platzhaltertext"/>
            </w:rPr>
            <w:t>Adresse</w:t>
          </w:r>
        </w:p>
      </w:sdtContent>
    </w:sdt>
    <w:sdt>
      <w:sdtPr>
        <w:rPr>
          <w:lang w:eastAsia="de-DE"/>
        </w:rPr>
        <w:id w:val="160444421"/>
        <w:placeholder>
          <w:docPart w:val="13F404C577764D4ABE684123106462D8"/>
        </w:placeholder>
        <w:showingPlcHdr/>
      </w:sdtPr>
      <w:sdtEndPr/>
      <w:sdtContent>
        <w:p w14:paraId="084F0CA8" w14:textId="6C81820D" w:rsidR="00C53645" w:rsidRDefault="00C53645" w:rsidP="00C53645">
          <w:pPr>
            <w:ind w:left="720" w:firstLine="720"/>
            <w:rPr>
              <w:lang w:eastAsia="de-DE"/>
            </w:rPr>
          </w:pPr>
          <w:r>
            <w:rPr>
              <w:rStyle w:val="Platzhaltertext"/>
            </w:rPr>
            <w:t>E-Mail</w:t>
          </w:r>
        </w:p>
      </w:sdtContent>
    </w:sdt>
    <w:sdt>
      <w:sdtPr>
        <w:rPr>
          <w:lang w:eastAsia="de-DE"/>
        </w:rPr>
        <w:id w:val="1309977786"/>
        <w:placeholder>
          <w:docPart w:val="BCCE8C1B54104D4BADD9013887A5B135"/>
        </w:placeholder>
        <w:showingPlcHdr/>
      </w:sdtPr>
      <w:sdtEndPr/>
      <w:sdtContent>
        <w:p w14:paraId="6CE11AF7" w14:textId="43502417" w:rsidR="00C53645" w:rsidRDefault="00C53645" w:rsidP="00C53645">
          <w:pPr>
            <w:ind w:left="720" w:firstLine="720"/>
            <w:rPr>
              <w:lang w:eastAsia="de-DE"/>
            </w:rPr>
          </w:pPr>
          <w:r>
            <w:rPr>
              <w:rStyle w:val="Platzhaltertext"/>
            </w:rPr>
            <w:t>Handynummer</w:t>
          </w:r>
        </w:p>
      </w:sdtContent>
    </w:sdt>
    <w:p w14:paraId="2C37829D" w14:textId="77777777" w:rsidR="008E21C8" w:rsidRPr="008E21C8" w:rsidRDefault="008E21C8" w:rsidP="008E21C8">
      <w:pPr>
        <w:rPr>
          <w:lang w:val="de-CH" w:eastAsia="de-DE"/>
        </w:rPr>
      </w:pPr>
    </w:p>
    <w:p w14:paraId="0E9BD065" w14:textId="77777777" w:rsidR="008E21C8" w:rsidRPr="008E21C8" w:rsidRDefault="008E21C8" w:rsidP="008E21C8">
      <w:pPr>
        <w:rPr>
          <w:lang w:val="de-CH" w:eastAsia="de-DE"/>
        </w:rPr>
      </w:pPr>
    </w:p>
    <w:p w14:paraId="10DB3F04" w14:textId="21099689" w:rsidR="008E21C8" w:rsidRDefault="008E21C8" w:rsidP="008E21C8">
      <w:pPr>
        <w:rPr>
          <w:lang w:eastAsia="de-DE"/>
        </w:rPr>
      </w:pPr>
      <w:r w:rsidRPr="008E21C8">
        <w:rPr>
          <w:lang w:eastAsia="de-DE"/>
        </w:rPr>
        <w:t>Haben Sie eine Unterhaltsvereinbarung getroffen oder beabsichtigen Sie, eine Unterhaltsvereinbarung zu treffen?</w:t>
      </w:r>
      <w:r>
        <w:rPr>
          <w:lang w:eastAsia="de-DE"/>
        </w:rPr>
        <w:t xml:space="preserve"> </w:t>
      </w:r>
      <w:r w:rsidRPr="008E21C8">
        <w:rPr>
          <w:lang w:eastAsia="de-DE"/>
        </w:rPr>
        <w:t>Wenn das Kind (die Kinder) allein in Ihrem Haushalt lebt (leben), müssen Sie Angaben zur Unterhaltsvereinbarung machen.</w:t>
      </w:r>
    </w:p>
    <w:p w14:paraId="0D87D050" w14:textId="2D5C5462" w:rsidR="00C53645" w:rsidRDefault="0008018E" w:rsidP="008E21C8">
      <w:pPr>
        <w:rPr>
          <w:lang w:eastAsia="de-DE"/>
        </w:rPr>
      </w:pPr>
      <w:sdt>
        <w:sdtPr>
          <w:rPr>
            <w:lang w:eastAsia="de-DE"/>
          </w:rPr>
          <w:id w:val="841364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3645">
            <w:rPr>
              <w:rFonts w:ascii="MS Gothic" w:eastAsia="MS Gothic" w:hAnsi="MS Gothic" w:hint="eastAsia"/>
              <w:lang w:eastAsia="de-DE"/>
            </w:rPr>
            <w:t>☐</w:t>
          </w:r>
        </w:sdtContent>
      </w:sdt>
      <w:r w:rsidR="00C53645">
        <w:rPr>
          <w:lang w:eastAsia="de-DE"/>
        </w:rPr>
        <w:t xml:space="preserve"> Ja </w:t>
      </w:r>
      <w:r w:rsidR="00C53645" w:rsidRPr="00744C74">
        <w:rPr>
          <w:b/>
          <w:bCs/>
          <w:lang w:eastAsia="de-DE"/>
        </w:rPr>
        <w:t>(Unterhaltvereinbarung zusammen mit den finanziellen Unterlagen einreichen)</w:t>
      </w:r>
    </w:p>
    <w:p w14:paraId="7D6C7FED" w14:textId="540B6B0C" w:rsidR="00C53645" w:rsidRDefault="0008018E" w:rsidP="008E21C8">
      <w:pPr>
        <w:rPr>
          <w:lang w:eastAsia="de-DE"/>
        </w:rPr>
      </w:pPr>
      <w:sdt>
        <w:sdtPr>
          <w:rPr>
            <w:lang w:eastAsia="de-DE"/>
          </w:rPr>
          <w:id w:val="-1761956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3645">
            <w:rPr>
              <w:rFonts w:ascii="MS Gothic" w:eastAsia="MS Gothic" w:hAnsi="MS Gothic" w:hint="eastAsia"/>
              <w:lang w:eastAsia="de-DE"/>
            </w:rPr>
            <w:t>☐</w:t>
          </w:r>
        </w:sdtContent>
      </w:sdt>
      <w:r w:rsidR="00C53645">
        <w:rPr>
          <w:lang w:eastAsia="de-DE"/>
        </w:rPr>
        <w:t xml:space="preserve"> Nein</w:t>
      </w:r>
    </w:p>
    <w:p w14:paraId="4E7740DC" w14:textId="77777777" w:rsidR="008E21C8" w:rsidRDefault="008E21C8" w:rsidP="008E21C8">
      <w:pPr>
        <w:rPr>
          <w:lang w:eastAsia="de-DE"/>
        </w:rPr>
      </w:pPr>
    </w:p>
    <w:p w14:paraId="28F6CC51" w14:textId="77777777" w:rsidR="00744C74" w:rsidRDefault="00744C74" w:rsidP="008E21C8">
      <w:pPr>
        <w:rPr>
          <w:lang w:eastAsia="de-DE"/>
        </w:rPr>
      </w:pPr>
    </w:p>
    <w:p w14:paraId="3A1B42E3" w14:textId="40EB59C4" w:rsidR="00744C74" w:rsidRDefault="00744C74" w:rsidP="00744C74">
      <w:pPr>
        <w:pStyle w:val="Formatvorlage1"/>
      </w:pPr>
      <w:r>
        <w:t>Familiengrösse</w:t>
      </w:r>
    </w:p>
    <w:p w14:paraId="5C90023B" w14:textId="77777777" w:rsidR="00744C74" w:rsidRDefault="00744C74" w:rsidP="008E21C8">
      <w:pPr>
        <w:rPr>
          <w:lang w:eastAsia="de-DE"/>
        </w:rPr>
      </w:pPr>
    </w:p>
    <w:p w14:paraId="2BADEEEC" w14:textId="005E0E4B" w:rsidR="008E21C8" w:rsidRDefault="00744C74" w:rsidP="008E21C8">
      <w:pPr>
        <w:rPr>
          <w:lang w:eastAsia="de-DE"/>
        </w:rPr>
      </w:pPr>
      <w:r>
        <w:rPr>
          <w:lang w:eastAsia="de-DE"/>
        </w:rPr>
        <w:t>W</w:t>
      </w:r>
      <w:r w:rsidR="008E21C8" w:rsidRPr="008E21C8">
        <w:rPr>
          <w:lang w:eastAsia="de-DE"/>
        </w:rPr>
        <w:t>ie viele Personen leben in Ihrem Haushalt?</w:t>
      </w:r>
    </w:p>
    <w:sdt>
      <w:sdtPr>
        <w:rPr>
          <w:lang w:eastAsia="de-DE"/>
        </w:rPr>
        <w:id w:val="-350718992"/>
        <w:placeholder>
          <w:docPart w:val="E1798E8C2D69444CAD8955EB6E8556CF"/>
        </w:placeholder>
        <w:showingPlcHdr/>
      </w:sdtPr>
      <w:sdtEndPr/>
      <w:sdtContent>
        <w:p w14:paraId="035B4744" w14:textId="2FAED2DA" w:rsidR="00C53645" w:rsidRDefault="00C53645" w:rsidP="008E21C8">
          <w:pPr>
            <w:rPr>
              <w:lang w:eastAsia="de-DE"/>
            </w:rPr>
          </w:pPr>
          <w:r>
            <w:rPr>
              <w:rStyle w:val="Platzhaltertext"/>
            </w:rPr>
            <w:t>0</w:t>
          </w:r>
        </w:p>
      </w:sdtContent>
    </w:sdt>
    <w:p w14:paraId="7EABE116" w14:textId="77777777" w:rsidR="006161C8" w:rsidRPr="006161C8" w:rsidRDefault="006161C8" w:rsidP="006161C8">
      <w:pPr>
        <w:rPr>
          <w:lang w:val="de-CH" w:eastAsia="de-DE"/>
        </w:rPr>
      </w:pPr>
    </w:p>
    <w:p w14:paraId="1272E1C6" w14:textId="77777777" w:rsidR="006161C8" w:rsidRPr="006161C8" w:rsidRDefault="006161C8" w:rsidP="006161C8">
      <w:pPr>
        <w:rPr>
          <w:lang w:val="de-CH" w:eastAsia="de-DE"/>
        </w:rPr>
      </w:pPr>
    </w:p>
    <w:p w14:paraId="6F6BEDA1" w14:textId="77777777" w:rsidR="006161C8" w:rsidRDefault="006161C8" w:rsidP="006161C8">
      <w:pPr>
        <w:rPr>
          <w:lang w:val="de-CH" w:eastAsia="de-DE"/>
        </w:rPr>
      </w:pPr>
    </w:p>
    <w:p w14:paraId="1DE5EEB3" w14:textId="77777777" w:rsidR="00744C74" w:rsidRDefault="00744C74" w:rsidP="006161C8">
      <w:pPr>
        <w:rPr>
          <w:lang w:val="de-CH" w:eastAsia="de-DE"/>
        </w:rPr>
      </w:pPr>
    </w:p>
    <w:p w14:paraId="2518F5F5" w14:textId="77777777" w:rsidR="00744C74" w:rsidRPr="006161C8" w:rsidRDefault="00744C74" w:rsidP="006161C8">
      <w:pPr>
        <w:rPr>
          <w:lang w:val="de-CH" w:eastAsia="de-DE"/>
        </w:rPr>
      </w:pPr>
    </w:p>
    <w:p w14:paraId="77FD22E7" w14:textId="77777777" w:rsidR="006161C8" w:rsidRDefault="006161C8" w:rsidP="006161C8">
      <w:pPr>
        <w:rPr>
          <w:lang w:eastAsia="de-DE"/>
        </w:rPr>
      </w:pPr>
    </w:p>
    <w:p w14:paraId="66042B13" w14:textId="7410F35B" w:rsidR="00744C74" w:rsidRDefault="00744C74" w:rsidP="00744C74">
      <w:pPr>
        <w:pStyle w:val="Formatvorlage1"/>
      </w:pPr>
      <w:r>
        <w:lastRenderedPageBreak/>
        <w:t>Angaben zu minderjährigen Kindern</w:t>
      </w:r>
    </w:p>
    <w:p w14:paraId="0214881F" w14:textId="77777777" w:rsidR="00744C74" w:rsidRDefault="00744C74" w:rsidP="006161C8">
      <w:pPr>
        <w:rPr>
          <w:lang w:eastAsia="de-DE"/>
        </w:rPr>
      </w:pPr>
    </w:p>
    <w:p w14:paraId="01E53803" w14:textId="3DB50EC3" w:rsidR="006161C8" w:rsidRDefault="006161C8" w:rsidP="006161C8">
      <w:pPr>
        <w:rPr>
          <w:lang w:eastAsia="de-DE"/>
        </w:rPr>
      </w:pPr>
      <w:r w:rsidRPr="006161C8">
        <w:rPr>
          <w:lang w:eastAsia="de-DE"/>
        </w:rPr>
        <w:t xml:space="preserve">Geben Sie alle minderjährigen Kinder an, die in Ihrem Haushalt leben. Benutzen Sie für jedes Kind, welches Sie anmelden möchten, ein separates Anmeldeformular. </w:t>
      </w:r>
      <w:r w:rsidR="00C53645">
        <w:rPr>
          <w:lang w:eastAsia="de-DE"/>
        </w:rPr>
        <w:t xml:space="preserve">Sie finden die </w:t>
      </w:r>
      <w:r w:rsidR="00F5579A">
        <w:rPr>
          <w:lang w:eastAsia="de-DE"/>
        </w:rPr>
        <w:t xml:space="preserve">Anmeldeformulare hier </w:t>
      </w:r>
      <w:hyperlink r:id="rId12" w:history="1">
        <w:r w:rsidR="00F5579A" w:rsidRPr="00F5579A">
          <w:rPr>
            <w:rStyle w:val="Hyperlink"/>
            <w:lang w:eastAsia="de-DE"/>
          </w:rPr>
          <w:t>Anmeldung – Schule Niederbipp (schule-niederbipp.ch)</w:t>
        </w:r>
      </w:hyperlink>
    </w:p>
    <w:p w14:paraId="0A045640" w14:textId="77777777" w:rsidR="006161C8" w:rsidRPr="006161C8" w:rsidRDefault="006161C8" w:rsidP="006161C8">
      <w:pPr>
        <w:rPr>
          <w:lang w:val="de-CH" w:eastAsia="de-DE"/>
        </w:rPr>
      </w:pPr>
    </w:p>
    <w:p w14:paraId="1D541DC9" w14:textId="64AC7F96" w:rsidR="00F5579A" w:rsidRDefault="00F5579A" w:rsidP="006161C8">
      <w:pPr>
        <w:rPr>
          <w:lang w:eastAsia="de-DE"/>
        </w:rPr>
      </w:pPr>
      <w:r>
        <w:rPr>
          <w:lang w:val="de-CH" w:eastAsia="de-DE"/>
        </w:rPr>
        <w:t>Kind 1</w:t>
      </w:r>
    </w:p>
    <w:sdt>
      <w:sdtPr>
        <w:rPr>
          <w:lang w:val="de-CH" w:eastAsia="de-DE"/>
        </w:rPr>
        <w:id w:val="-1580819782"/>
        <w:placeholder>
          <w:docPart w:val="63EE72EE63F6405C80DB4024F18E9DAB"/>
        </w:placeholder>
        <w:showingPlcHdr/>
      </w:sdtPr>
      <w:sdtEndPr/>
      <w:sdtContent>
        <w:p w14:paraId="15D7B3F9" w14:textId="1A5D7177" w:rsidR="006161C8" w:rsidRPr="006161C8" w:rsidRDefault="00F5579A" w:rsidP="006161C8">
          <w:pPr>
            <w:rPr>
              <w:lang w:val="de-CH" w:eastAsia="de-DE"/>
            </w:rPr>
          </w:pPr>
          <w:r>
            <w:rPr>
              <w:rStyle w:val="Platzhaltertext"/>
            </w:rPr>
            <w:t>Name</w:t>
          </w:r>
        </w:p>
      </w:sdtContent>
    </w:sdt>
    <w:sdt>
      <w:sdtPr>
        <w:rPr>
          <w:lang w:eastAsia="de-DE"/>
        </w:rPr>
        <w:id w:val="1869026469"/>
        <w:placeholder>
          <w:docPart w:val="595B19A8EA4940B6BFC6C9BEC5676E16"/>
        </w:placeholder>
        <w:showingPlcHdr/>
      </w:sdtPr>
      <w:sdtEndPr/>
      <w:sdtContent>
        <w:p w14:paraId="5ED3FC04" w14:textId="38E53F42" w:rsidR="006161C8" w:rsidRDefault="00F5579A" w:rsidP="006161C8">
          <w:pPr>
            <w:rPr>
              <w:lang w:eastAsia="de-DE"/>
            </w:rPr>
          </w:pPr>
          <w:r>
            <w:rPr>
              <w:rStyle w:val="Platzhaltertext"/>
            </w:rPr>
            <w:t>Vorname</w:t>
          </w:r>
        </w:p>
      </w:sdtContent>
    </w:sdt>
    <w:sdt>
      <w:sdtPr>
        <w:rPr>
          <w:lang w:eastAsia="de-DE"/>
        </w:rPr>
        <w:id w:val="-1961943063"/>
        <w:placeholder>
          <w:docPart w:val="C4B4199136C64BAFBBB606DCF3C218E9"/>
        </w:placeholder>
        <w:showingPlcHdr/>
        <w:date>
          <w:dateFormat w:val="dd.MM.yyyy"/>
          <w:lid w:val="de-CH"/>
          <w:storeMappedDataAs w:val="dateTime"/>
          <w:calendar w:val="gregorian"/>
        </w:date>
      </w:sdtPr>
      <w:sdtEndPr/>
      <w:sdtContent>
        <w:p w14:paraId="3B4F6E04" w14:textId="7BD7E53E" w:rsidR="00F5579A" w:rsidRDefault="00F5579A" w:rsidP="006161C8">
          <w:pPr>
            <w:rPr>
              <w:lang w:eastAsia="de-DE"/>
            </w:rPr>
          </w:pPr>
          <w:r>
            <w:rPr>
              <w:rStyle w:val="Platzhaltertext"/>
            </w:rPr>
            <w:t>Geburtsdatum</w:t>
          </w:r>
        </w:p>
      </w:sdtContent>
    </w:sdt>
    <w:p w14:paraId="51250D5D" w14:textId="77777777" w:rsidR="006161C8" w:rsidRDefault="006161C8" w:rsidP="006161C8">
      <w:pPr>
        <w:rPr>
          <w:lang w:eastAsia="de-DE"/>
        </w:rPr>
      </w:pPr>
    </w:p>
    <w:p w14:paraId="050086FC" w14:textId="70815438" w:rsidR="00F5579A" w:rsidRDefault="00F5579A" w:rsidP="006161C8">
      <w:pPr>
        <w:rPr>
          <w:lang w:eastAsia="de-DE"/>
        </w:rPr>
      </w:pPr>
      <w:r>
        <w:rPr>
          <w:lang w:eastAsia="de-DE"/>
        </w:rPr>
        <w:t>Kind 2</w:t>
      </w:r>
    </w:p>
    <w:sdt>
      <w:sdtPr>
        <w:rPr>
          <w:lang w:eastAsia="de-DE"/>
        </w:rPr>
        <w:id w:val="512270326"/>
        <w:placeholder>
          <w:docPart w:val="201E349A239B4602906FDC4841643B87"/>
        </w:placeholder>
        <w:showingPlcHdr/>
      </w:sdtPr>
      <w:sdtEndPr/>
      <w:sdtContent>
        <w:p w14:paraId="1AD6D947" w14:textId="0BFD8672" w:rsidR="006161C8" w:rsidRDefault="00F5579A" w:rsidP="006161C8">
          <w:pPr>
            <w:rPr>
              <w:lang w:eastAsia="de-DE"/>
            </w:rPr>
          </w:pPr>
          <w:r>
            <w:rPr>
              <w:rStyle w:val="Platzhaltertext"/>
            </w:rPr>
            <w:t>Name</w:t>
          </w:r>
        </w:p>
      </w:sdtContent>
    </w:sdt>
    <w:sdt>
      <w:sdtPr>
        <w:rPr>
          <w:lang w:eastAsia="de-DE"/>
        </w:rPr>
        <w:id w:val="1480737765"/>
        <w:placeholder>
          <w:docPart w:val="DE9FDF49B33D4ED3AE1399779EA30833"/>
        </w:placeholder>
        <w:showingPlcHdr/>
      </w:sdtPr>
      <w:sdtEndPr/>
      <w:sdtContent>
        <w:p w14:paraId="020ABD1D" w14:textId="3144BA7F" w:rsidR="006161C8" w:rsidRDefault="00F5579A" w:rsidP="006161C8">
          <w:pPr>
            <w:rPr>
              <w:lang w:eastAsia="de-DE"/>
            </w:rPr>
          </w:pPr>
          <w:r>
            <w:rPr>
              <w:rStyle w:val="Platzhaltertext"/>
            </w:rPr>
            <w:t>Vorname</w:t>
          </w:r>
        </w:p>
      </w:sdtContent>
    </w:sdt>
    <w:sdt>
      <w:sdtPr>
        <w:rPr>
          <w:lang w:eastAsia="de-DE"/>
        </w:rPr>
        <w:id w:val="-1530713016"/>
        <w:placeholder>
          <w:docPart w:val="F969D8EEECCA42049DF6B292636B07F5"/>
        </w:placeholder>
        <w:showingPlcHdr/>
        <w:date>
          <w:dateFormat w:val="dd.MM.yyyy"/>
          <w:lid w:val="de-CH"/>
          <w:storeMappedDataAs w:val="dateTime"/>
          <w:calendar w:val="gregorian"/>
        </w:date>
      </w:sdtPr>
      <w:sdtEndPr/>
      <w:sdtContent>
        <w:p w14:paraId="7208AAD9" w14:textId="5940DCE5" w:rsidR="00F5579A" w:rsidRDefault="00F5579A" w:rsidP="006161C8">
          <w:pPr>
            <w:rPr>
              <w:lang w:eastAsia="de-DE"/>
            </w:rPr>
          </w:pPr>
          <w:r>
            <w:rPr>
              <w:rStyle w:val="Platzhaltertext"/>
            </w:rPr>
            <w:t>Geburtsdatum</w:t>
          </w:r>
        </w:p>
      </w:sdtContent>
    </w:sdt>
    <w:p w14:paraId="794AAF7A" w14:textId="77777777" w:rsidR="00036D2F" w:rsidRDefault="00036D2F" w:rsidP="00036D2F">
      <w:pPr>
        <w:rPr>
          <w:lang w:eastAsia="de-DE"/>
        </w:rPr>
      </w:pPr>
    </w:p>
    <w:p w14:paraId="085469A3" w14:textId="371F2E10" w:rsidR="00744C74" w:rsidRDefault="00744C74" w:rsidP="00036D2F">
      <w:pPr>
        <w:rPr>
          <w:lang w:eastAsia="de-DE"/>
        </w:rPr>
      </w:pPr>
      <w:r>
        <w:rPr>
          <w:lang w:eastAsia="de-DE"/>
        </w:rPr>
        <w:t>Weitere Kinder</w:t>
      </w:r>
    </w:p>
    <w:sdt>
      <w:sdtPr>
        <w:rPr>
          <w:lang w:val="de-CH" w:eastAsia="de-DE"/>
        </w:rPr>
        <w:id w:val="1553501938"/>
        <w:placeholder>
          <w:docPart w:val="F60D03E4C2864A2AB93067D15DC5DFBF"/>
        </w:placeholder>
        <w:showingPlcHdr/>
      </w:sdtPr>
      <w:sdtEndPr/>
      <w:sdtContent>
        <w:p w14:paraId="52DC696F" w14:textId="126B50C1" w:rsidR="00744C74" w:rsidRPr="00036D2F" w:rsidRDefault="00744C74" w:rsidP="00036D2F">
          <w:pPr>
            <w:rPr>
              <w:lang w:val="de-CH" w:eastAsia="de-DE"/>
            </w:rPr>
          </w:pPr>
          <w:r>
            <w:rPr>
              <w:rStyle w:val="Platzhaltertext"/>
            </w:rPr>
            <w:t>Namen</w:t>
          </w:r>
        </w:p>
      </w:sdtContent>
    </w:sdt>
    <w:sdt>
      <w:sdtPr>
        <w:rPr>
          <w:lang w:eastAsia="de-DE"/>
        </w:rPr>
        <w:id w:val="1452748631"/>
        <w:placeholder>
          <w:docPart w:val="C7D2CB5FE47F45EFB068A010175B3087"/>
        </w:placeholder>
        <w:showingPlcHdr/>
      </w:sdtPr>
      <w:sdtEndPr/>
      <w:sdtContent>
        <w:p w14:paraId="09CAF804" w14:textId="6778003C" w:rsidR="00036D2F" w:rsidRDefault="00744C74" w:rsidP="00036D2F">
          <w:pPr>
            <w:rPr>
              <w:lang w:eastAsia="de-DE"/>
            </w:rPr>
          </w:pPr>
          <w:r>
            <w:rPr>
              <w:rStyle w:val="Platzhaltertext"/>
            </w:rPr>
            <w:t>Vornamen</w:t>
          </w:r>
        </w:p>
      </w:sdtContent>
    </w:sdt>
    <w:sdt>
      <w:sdtPr>
        <w:rPr>
          <w:lang w:eastAsia="de-DE"/>
        </w:rPr>
        <w:id w:val="-368293262"/>
        <w:placeholder>
          <w:docPart w:val="3069C4624A774293B7107DE360F8A8CE"/>
        </w:placeholder>
        <w:showingPlcHdr/>
      </w:sdtPr>
      <w:sdtEndPr/>
      <w:sdtContent>
        <w:p w14:paraId="742D4790" w14:textId="52E013A3" w:rsidR="00667B71" w:rsidRDefault="00744C74" w:rsidP="00667B71">
          <w:pPr>
            <w:rPr>
              <w:lang w:eastAsia="de-DE"/>
            </w:rPr>
          </w:pPr>
          <w:r>
            <w:rPr>
              <w:rStyle w:val="Platzhaltertext"/>
            </w:rPr>
            <w:t>Geburtsdaten</w:t>
          </w:r>
        </w:p>
      </w:sdtContent>
    </w:sdt>
    <w:p w14:paraId="30C87657" w14:textId="77777777" w:rsidR="00744C74" w:rsidRDefault="00744C74" w:rsidP="00667B71">
      <w:pPr>
        <w:rPr>
          <w:lang w:eastAsia="de-DE"/>
        </w:rPr>
      </w:pPr>
    </w:p>
    <w:p w14:paraId="128ABCBC" w14:textId="77777777" w:rsidR="00744C74" w:rsidRDefault="00744C74" w:rsidP="00667B71">
      <w:pPr>
        <w:rPr>
          <w:lang w:eastAsia="de-DE"/>
        </w:rPr>
      </w:pPr>
    </w:p>
    <w:p w14:paraId="48D7481C" w14:textId="77777777" w:rsidR="00744C74" w:rsidRDefault="00744C74" w:rsidP="00667B71">
      <w:pPr>
        <w:rPr>
          <w:lang w:eastAsia="de-DE"/>
        </w:rPr>
      </w:pPr>
    </w:p>
    <w:p w14:paraId="5460C44A" w14:textId="77777777" w:rsidR="00744C74" w:rsidRDefault="00744C74" w:rsidP="00667B71">
      <w:pPr>
        <w:rPr>
          <w:lang w:eastAsia="de-DE"/>
        </w:rPr>
      </w:pPr>
    </w:p>
    <w:p w14:paraId="33FC9B05" w14:textId="0C52BBD6" w:rsidR="00667B71" w:rsidRDefault="0008018E" w:rsidP="00667B71">
      <w:pPr>
        <w:rPr>
          <w:lang w:eastAsia="de-DE"/>
        </w:rPr>
      </w:pPr>
      <w:sdt>
        <w:sdtPr>
          <w:rPr>
            <w:lang w:eastAsia="de-DE"/>
          </w:rPr>
          <w:id w:val="244620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4C74">
            <w:rPr>
              <w:rFonts w:ascii="MS Gothic" w:eastAsia="MS Gothic" w:hAnsi="MS Gothic" w:hint="eastAsia"/>
              <w:lang w:eastAsia="de-DE"/>
            </w:rPr>
            <w:t>☐</w:t>
          </w:r>
        </w:sdtContent>
      </w:sdt>
      <w:r w:rsidR="00744C74">
        <w:rPr>
          <w:lang w:eastAsia="de-DE"/>
        </w:rPr>
        <w:t xml:space="preserve"> </w:t>
      </w:r>
      <w:r w:rsidR="00667B71" w:rsidRPr="00667B71">
        <w:rPr>
          <w:lang w:eastAsia="de-DE"/>
        </w:rPr>
        <w:t>Hiermit bestätigen Sie, die Richtigkeit der gemachten Angaben.</w:t>
      </w:r>
    </w:p>
    <w:p w14:paraId="6DBFEE44" w14:textId="77777777" w:rsidR="006B1B92" w:rsidRDefault="006B1B92" w:rsidP="00667B71">
      <w:pPr>
        <w:rPr>
          <w:lang w:eastAsia="de-DE"/>
        </w:rPr>
      </w:pPr>
    </w:p>
    <w:p w14:paraId="2AC20FB8" w14:textId="647FE375" w:rsidR="006B1B92" w:rsidRPr="006B1B92" w:rsidRDefault="0008018E" w:rsidP="006B1B92">
      <w:pPr>
        <w:rPr>
          <w:lang w:val="de-CH" w:eastAsia="de-DE"/>
        </w:rPr>
      </w:pPr>
      <w:sdt>
        <w:sdtPr>
          <w:rPr>
            <w:lang w:eastAsia="de-DE"/>
          </w:rPr>
          <w:id w:val="-14323466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4C74">
            <w:rPr>
              <w:rFonts w:ascii="MS Gothic" w:eastAsia="MS Gothic" w:hAnsi="MS Gothic" w:hint="eastAsia"/>
              <w:lang w:eastAsia="de-DE"/>
            </w:rPr>
            <w:t>☐</w:t>
          </w:r>
        </w:sdtContent>
      </w:sdt>
      <w:r w:rsidR="00744C74">
        <w:rPr>
          <w:lang w:eastAsia="de-DE"/>
        </w:rPr>
        <w:t xml:space="preserve"> </w:t>
      </w:r>
      <w:r w:rsidR="006B1B92" w:rsidRPr="006B1B92">
        <w:rPr>
          <w:lang w:eastAsia="de-DE"/>
        </w:rPr>
        <w:t xml:space="preserve">Hiermit bestätigen Sie, das Merkblatt zur Ferienbetreuung gelesen zu haben und mit den Vertragsbedingungen einverstanden zu sein. Das Merkblatt finden Sie </w:t>
      </w:r>
      <w:r w:rsidR="00744C74">
        <w:rPr>
          <w:lang w:eastAsia="de-DE"/>
        </w:rPr>
        <w:t xml:space="preserve">unter </w:t>
      </w:r>
      <w:hyperlink r:id="rId13" w:history="1">
        <w:r w:rsidR="00744C74" w:rsidRPr="00744C74">
          <w:rPr>
            <w:rStyle w:val="Hyperlink"/>
            <w:lang w:eastAsia="de-DE"/>
          </w:rPr>
          <w:t>Regelungen – Schule Niederbipp (schule-niederbipp.ch)</w:t>
        </w:r>
      </w:hyperlink>
    </w:p>
    <w:p w14:paraId="178436C2" w14:textId="77777777" w:rsidR="00744C74" w:rsidRDefault="00744C74" w:rsidP="006B1B92">
      <w:pPr>
        <w:rPr>
          <w:lang w:val="de-CH" w:eastAsia="de-DE"/>
        </w:rPr>
      </w:pPr>
    </w:p>
    <w:p w14:paraId="0922FAFF" w14:textId="77777777" w:rsidR="00744C74" w:rsidRDefault="00744C74" w:rsidP="006B1B92">
      <w:pPr>
        <w:rPr>
          <w:lang w:val="de-CH" w:eastAsia="de-DE"/>
        </w:rPr>
      </w:pPr>
    </w:p>
    <w:p w14:paraId="2A143219" w14:textId="658D72DA" w:rsidR="00744C74" w:rsidRDefault="00744C74" w:rsidP="006B1B92">
      <w:pPr>
        <w:rPr>
          <w:lang w:val="de-CH" w:eastAsia="de-DE"/>
        </w:rPr>
      </w:pPr>
      <w:r>
        <w:rPr>
          <w:lang w:val="de-CH" w:eastAsia="de-DE"/>
        </w:rPr>
        <w:t xml:space="preserve">Ort, Datum: </w:t>
      </w:r>
    </w:p>
    <w:p w14:paraId="3636D28A" w14:textId="14D74F80" w:rsidR="00744C74" w:rsidRDefault="0008018E" w:rsidP="006B1B92">
      <w:pPr>
        <w:rPr>
          <w:lang w:val="de-CH" w:eastAsia="de-DE"/>
        </w:rPr>
      </w:pPr>
      <w:sdt>
        <w:sdtPr>
          <w:rPr>
            <w:lang w:val="de-CH" w:eastAsia="de-DE"/>
          </w:rPr>
          <w:id w:val="1058054302"/>
          <w:placeholder>
            <w:docPart w:val="C4E0D8085C9847F0B379294D3A56A9DB"/>
          </w:placeholder>
          <w:showingPlcHdr/>
        </w:sdtPr>
        <w:sdtEndPr/>
        <w:sdtContent>
          <w:r w:rsidR="00744C74">
            <w:rPr>
              <w:rStyle w:val="Platzhaltertext"/>
            </w:rPr>
            <w:t>Ort</w:t>
          </w:r>
        </w:sdtContent>
      </w:sdt>
      <w:r w:rsidR="00744C74">
        <w:rPr>
          <w:lang w:val="de-CH" w:eastAsia="de-DE"/>
        </w:rPr>
        <w:t xml:space="preserve">                     </w:t>
      </w:r>
      <w:sdt>
        <w:sdtPr>
          <w:rPr>
            <w:lang w:val="de-CH" w:eastAsia="de-DE"/>
          </w:rPr>
          <w:id w:val="-187756134"/>
          <w:placeholder>
            <w:docPart w:val="49BE7B372E7045EEB99DCE6A8E2CCA21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="00744C74">
            <w:rPr>
              <w:rStyle w:val="Platzhaltertext"/>
            </w:rPr>
            <w:t>Datum</w:t>
          </w:r>
        </w:sdtContent>
      </w:sdt>
    </w:p>
    <w:p w14:paraId="1DC41EAA" w14:textId="77777777" w:rsidR="00744C74" w:rsidRDefault="00744C74" w:rsidP="006B1B92">
      <w:pPr>
        <w:rPr>
          <w:lang w:val="de-CH" w:eastAsia="de-DE"/>
        </w:rPr>
      </w:pPr>
    </w:p>
    <w:p w14:paraId="32B19DB2" w14:textId="77777777" w:rsidR="00744C74" w:rsidRDefault="00744C74" w:rsidP="006B1B92">
      <w:pPr>
        <w:rPr>
          <w:lang w:val="de-CH" w:eastAsia="de-DE"/>
        </w:rPr>
      </w:pPr>
    </w:p>
    <w:p w14:paraId="66C304C9" w14:textId="72ABEF21" w:rsidR="00744C74" w:rsidRDefault="00744C74" w:rsidP="006B1B92">
      <w:pPr>
        <w:rPr>
          <w:lang w:val="de-CH" w:eastAsia="de-DE"/>
        </w:rPr>
      </w:pPr>
      <w:r>
        <w:rPr>
          <w:lang w:val="de-CH" w:eastAsia="de-DE"/>
        </w:rPr>
        <w:t>Unterschrift Antragsteller/</w:t>
      </w:r>
      <w:proofErr w:type="gramStart"/>
      <w:r>
        <w:rPr>
          <w:lang w:val="de-CH" w:eastAsia="de-DE"/>
        </w:rPr>
        <w:t>in:_</w:t>
      </w:r>
      <w:proofErr w:type="gramEnd"/>
      <w:r>
        <w:rPr>
          <w:lang w:val="de-CH" w:eastAsia="de-DE"/>
        </w:rPr>
        <w:t>________________________________________________</w:t>
      </w:r>
    </w:p>
    <w:p w14:paraId="7FAD525A" w14:textId="77777777" w:rsidR="00744C74" w:rsidRDefault="00744C74" w:rsidP="006B1B92">
      <w:pPr>
        <w:rPr>
          <w:lang w:val="de-CH" w:eastAsia="de-DE"/>
        </w:rPr>
      </w:pPr>
    </w:p>
    <w:p w14:paraId="42C4CF19" w14:textId="1422D391" w:rsidR="00744C74" w:rsidRDefault="00744C74" w:rsidP="006B1B92">
      <w:pPr>
        <w:rPr>
          <w:lang w:val="de-CH" w:eastAsia="de-DE"/>
        </w:rPr>
      </w:pPr>
      <w:r>
        <w:rPr>
          <w:lang w:val="de-CH" w:eastAsia="de-DE"/>
        </w:rPr>
        <w:t xml:space="preserve">Unterschrift Ehepartner/in, eingetragene Partner/in, </w:t>
      </w:r>
      <w:proofErr w:type="spellStart"/>
      <w:r>
        <w:rPr>
          <w:lang w:val="de-CH" w:eastAsia="de-DE"/>
        </w:rPr>
        <w:t>Konkubinatspartner</w:t>
      </w:r>
      <w:proofErr w:type="spellEnd"/>
      <w:r>
        <w:rPr>
          <w:lang w:val="de-CH" w:eastAsia="de-DE"/>
        </w:rPr>
        <w:t>/in, Elternteil mit Sorgeberechtigung</w:t>
      </w:r>
    </w:p>
    <w:p w14:paraId="10C212AD" w14:textId="0B89E8E9" w:rsidR="00744C74" w:rsidRPr="006B1B92" w:rsidRDefault="00744C74" w:rsidP="006B1B92">
      <w:pPr>
        <w:rPr>
          <w:lang w:val="de-CH" w:eastAsia="de-DE"/>
        </w:rPr>
      </w:pPr>
      <w:r>
        <w:rPr>
          <w:lang w:val="de-CH" w:eastAsia="de-DE"/>
        </w:rPr>
        <w:t>_________________________________________________________________________</w:t>
      </w:r>
    </w:p>
    <w:p w14:paraId="58C48755" w14:textId="608EC903" w:rsidR="006B1B92" w:rsidRPr="006B1B92" w:rsidRDefault="006B1B92" w:rsidP="006B1B92">
      <w:pPr>
        <w:rPr>
          <w:lang w:val="de-CH" w:eastAsia="de-DE"/>
        </w:rPr>
      </w:pPr>
    </w:p>
    <w:sectPr w:rsidR="006B1B92" w:rsidRPr="006B1B92" w:rsidSect="00744C74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417" w:right="1417" w:bottom="1134" w:left="1417" w:header="864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05AE5" w14:textId="77777777" w:rsidR="00D41E0D" w:rsidRDefault="00D41E0D" w:rsidP="00590471">
      <w:r>
        <w:separator/>
      </w:r>
    </w:p>
  </w:endnote>
  <w:endnote w:type="continuationSeparator" w:id="0">
    <w:p w14:paraId="32147A20" w14:textId="77777777" w:rsidR="00D41E0D" w:rsidRDefault="00D41E0D" w:rsidP="0059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87" w:rightFromText="187" w:vertAnchor="page" w:horzAnchor="margin" w:tblpXSpec="center" w:tblpYSpec="bottom"/>
      <w:tblW w:w="5097" w:type="pct"/>
      <w:tblLayout w:type="fixed"/>
      <w:tblLook w:val="04A0" w:firstRow="1" w:lastRow="0" w:firstColumn="1" w:lastColumn="0" w:noHBand="0" w:noVBand="1"/>
    </w:tblPr>
    <w:tblGrid>
      <w:gridCol w:w="9012"/>
      <w:gridCol w:w="236"/>
    </w:tblGrid>
    <w:tr w:rsidR="00A5742C" w14:paraId="45B399AB" w14:textId="77777777" w:rsidTr="00A5742C">
      <w:trPr>
        <w:trHeight w:val="727"/>
      </w:trPr>
      <w:tc>
        <w:tcPr>
          <w:tcW w:w="4889" w:type="pct"/>
          <w:tcBorders>
            <w:right w:val="triple" w:sz="4" w:space="0" w:color="4472C4" w:themeColor="accent1"/>
          </w:tcBorders>
        </w:tcPr>
        <w:p w14:paraId="432FA38D" w14:textId="45A90AA9" w:rsidR="00A5742C" w:rsidRDefault="00A5742C" w:rsidP="00A5742C">
          <w:pPr>
            <w:pStyle w:val="Fuzeile"/>
            <w:jc w:val="center"/>
            <w:rPr>
              <w:color w:val="2E74B5" w:themeColor="accent5" w:themeShade="BF"/>
              <w:sz w:val="18"/>
            </w:rPr>
          </w:pPr>
          <w:r>
            <w:rPr>
              <w:color w:val="2E74B5" w:themeColor="accent5" w:themeShade="BF"/>
              <w:sz w:val="18"/>
            </w:rPr>
            <w:t>Franziska Veraguth</w:t>
          </w:r>
          <w:r w:rsidRPr="0058166D">
            <w:rPr>
              <w:color w:val="2E74B5" w:themeColor="accent5" w:themeShade="BF"/>
              <w:sz w:val="18"/>
            </w:rPr>
            <w:t xml:space="preserve"> I Leiter</w:t>
          </w:r>
          <w:r>
            <w:rPr>
              <w:color w:val="2E74B5" w:themeColor="accent5" w:themeShade="BF"/>
              <w:sz w:val="18"/>
            </w:rPr>
            <w:t>in</w:t>
          </w:r>
          <w:r w:rsidRPr="0058166D">
            <w:rPr>
              <w:color w:val="2E74B5" w:themeColor="accent5" w:themeShade="BF"/>
              <w:sz w:val="18"/>
            </w:rPr>
            <w:t xml:space="preserve"> </w:t>
          </w:r>
          <w:r>
            <w:rPr>
              <w:color w:val="2E74B5" w:themeColor="accent5" w:themeShade="BF"/>
              <w:sz w:val="18"/>
            </w:rPr>
            <w:t>Tagesschule</w:t>
          </w:r>
          <w:r w:rsidRPr="0058166D">
            <w:rPr>
              <w:color w:val="2E74B5" w:themeColor="accent5" w:themeShade="BF"/>
              <w:sz w:val="18"/>
            </w:rPr>
            <w:t xml:space="preserve"> I </w:t>
          </w:r>
          <w:proofErr w:type="spellStart"/>
          <w:r>
            <w:rPr>
              <w:color w:val="2E74B5" w:themeColor="accent5" w:themeShade="BF"/>
              <w:sz w:val="18"/>
            </w:rPr>
            <w:t>Anternstrasse</w:t>
          </w:r>
          <w:proofErr w:type="spellEnd"/>
          <w:r>
            <w:rPr>
              <w:color w:val="2E74B5" w:themeColor="accent5" w:themeShade="BF"/>
              <w:sz w:val="18"/>
            </w:rPr>
            <w:t xml:space="preserve"> 16</w:t>
          </w:r>
          <w:r w:rsidRPr="0058166D">
            <w:rPr>
              <w:color w:val="2E74B5" w:themeColor="accent5" w:themeShade="BF"/>
              <w:sz w:val="18"/>
            </w:rPr>
            <w:t xml:space="preserve">, 4704 Niederbipp I 032 </w:t>
          </w:r>
          <w:r>
            <w:rPr>
              <w:color w:val="2E74B5" w:themeColor="accent5" w:themeShade="BF"/>
              <w:sz w:val="18"/>
            </w:rPr>
            <w:t>588</w:t>
          </w:r>
          <w:r w:rsidRPr="0058166D">
            <w:rPr>
              <w:color w:val="2E74B5" w:themeColor="accent5" w:themeShade="BF"/>
              <w:sz w:val="18"/>
            </w:rPr>
            <w:t xml:space="preserve"> </w:t>
          </w:r>
          <w:r>
            <w:rPr>
              <w:color w:val="2E74B5" w:themeColor="accent5" w:themeShade="BF"/>
              <w:sz w:val="18"/>
            </w:rPr>
            <w:t>07</w:t>
          </w:r>
          <w:r w:rsidRPr="0058166D">
            <w:rPr>
              <w:color w:val="2E74B5" w:themeColor="accent5" w:themeShade="BF"/>
              <w:sz w:val="18"/>
            </w:rPr>
            <w:t xml:space="preserve"> </w:t>
          </w:r>
          <w:r>
            <w:rPr>
              <w:color w:val="2E74B5" w:themeColor="accent5" w:themeShade="BF"/>
              <w:sz w:val="18"/>
            </w:rPr>
            <w:t>15</w:t>
          </w:r>
          <w:r w:rsidRPr="0058166D">
            <w:rPr>
              <w:color w:val="2E74B5" w:themeColor="accent5" w:themeShade="BF"/>
              <w:sz w:val="18"/>
            </w:rPr>
            <w:t xml:space="preserve"> I</w:t>
          </w:r>
        </w:p>
        <w:p w14:paraId="15A22E2B" w14:textId="77777777" w:rsidR="00A5742C" w:rsidRPr="00F570B0" w:rsidRDefault="00A5742C" w:rsidP="00A5742C">
          <w:pPr>
            <w:pStyle w:val="Fuzeile"/>
            <w:jc w:val="center"/>
            <w:rPr>
              <w:color w:val="2E74B5" w:themeColor="accent5" w:themeShade="BF"/>
              <w:sz w:val="18"/>
            </w:rPr>
          </w:pPr>
          <w:r w:rsidRPr="00F570B0">
            <w:rPr>
              <w:color w:val="2E74B5" w:themeColor="accent5" w:themeShade="BF"/>
              <w:sz w:val="18"/>
            </w:rPr>
            <w:t>franziska.veraguth@schule-niederbipp.ch</w:t>
          </w:r>
        </w:p>
        <w:p w14:paraId="31B9ED50" w14:textId="09D1E837" w:rsidR="00A5742C" w:rsidRDefault="00A5742C" w:rsidP="00A5742C">
          <w:pPr>
            <w:tabs>
              <w:tab w:val="left" w:pos="620"/>
              <w:tab w:val="left" w:pos="4248"/>
              <w:tab w:val="center" w:pos="4320"/>
            </w:tabs>
            <w:rPr>
              <w:rFonts w:asciiTheme="majorHAnsi" w:eastAsiaTheme="majorEastAsia" w:hAnsiTheme="majorHAnsi" w:cstheme="majorBidi"/>
              <w:sz w:val="20"/>
              <w:szCs w:val="20"/>
            </w:rPr>
          </w:pPr>
          <w:r>
            <w:rPr>
              <w:rFonts w:asciiTheme="majorHAnsi" w:eastAsiaTheme="majorEastAsia" w:hAnsiTheme="majorHAnsi" w:cstheme="majorBidi"/>
              <w:sz w:val="20"/>
              <w:szCs w:val="20"/>
            </w:rPr>
            <w:tab/>
          </w:r>
        </w:p>
      </w:tc>
      <w:tc>
        <w:tcPr>
          <w:tcW w:w="111" w:type="pct"/>
          <w:tcBorders>
            <w:left w:val="triple" w:sz="4" w:space="0" w:color="4472C4" w:themeColor="accent1"/>
          </w:tcBorders>
        </w:tcPr>
        <w:p w14:paraId="44D1F512" w14:textId="64A1C69C" w:rsidR="00A5742C" w:rsidRDefault="00FC651C">
          <w:pPr>
            <w:tabs>
              <w:tab w:val="left" w:pos="1490"/>
            </w:tabs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14:paraId="462BEB73" w14:textId="56B9EB13" w:rsidR="000F263B" w:rsidRDefault="0008018E" w:rsidP="000F263B">
    <w:pPr>
      <w:pStyle w:val="Fuzeile"/>
      <w:ind w:left="2880" w:hanging="1776"/>
    </w:pPr>
    <w:r>
      <w:rPr>
        <w:color w:val="2E74B5" w:themeColor="accent5" w:themeShade="BF"/>
      </w:rPr>
      <w:pict w14:anchorId="1576FEFA">
        <v:rect id="_x0000_i1026" style="width:379.3pt;height:1pt" o:hralign="center" o:hrstd="t" o:hrnoshade="t" o:hr="t" fillcolor="#2e74b5 [2408]" stroked="f"/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C11C85" w14:textId="4F6FE2B2" w:rsidR="00FC651C" w:rsidRPr="00FC651C" w:rsidRDefault="0008018E" w:rsidP="00FC651C">
    <w:pPr>
      <w:pStyle w:val="Fuzeile"/>
      <w:jc w:val="center"/>
      <w:rPr>
        <w:color w:val="2E74B5" w:themeColor="accent5" w:themeShade="BF"/>
      </w:rPr>
    </w:pPr>
    <w:r>
      <w:rPr>
        <w:color w:val="2E74B5" w:themeColor="accent5" w:themeShade="BF"/>
      </w:rPr>
      <w:pict w14:anchorId="36183479">
        <v:rect id="_x0000_i1028" style="width:523.3pt;height:1pt" o:hralign="center" o:hrstd="t" o:hrnoshade="t" o:hr="t" fillcolor="#2e74b5 [2408]" stroked="f"/>
      </w:pict>
    </w:r>
  </w:p>
  <w:p w14:paraId="7AEAA54E" w14:textId="7485910D" w:rsidR="00FC651C" w:rsidRDefault="00FC651C" w:rsidP="00FC651C">
    <w:pPr>
      <w:pStyle w:val="Fuzeile"/>
      <w:jc w:val="center"/>
      <w:rPr>
        <w:color w:val="2E74B5" w:themeColor="accent5" w:themeShade="BF"/>
        <w:sz w:val="18"/>
      </w:rPr>
    </w:pPr>
    <w:r>
      <w:rPr>
        <w:color w:val="2E74B5" w:themeColor="accent5" w:themeShade="BF"/>
        <w:sz w:val="18"/>
      </w:rPr>
      <w:t>Franziska Veraguth</w:t>
    </w:r>
    <w:r w:rsidRPr="0058166D">
      <w:rPr>
        <w:color w:val="2E74B5" w:themeColor="accent5" w:themeShade="BF"/>
        <w:sz w:val="18"/>
      </w:rPr>
      <w:t xml:space="preserve"> I Leiter</w:t>
    </w:r>
    <w:r>
      <w:rPr>
        <w:color w:val="2E74B5" w:themeColor="accent5" w:themeShade="BF"/>
        <w:sz w:val="18"/>
      </w:rPr>
      <w:t>in</w:t>
    </w:r>
    <w:r w:rsidRPr="0058166D">
      <w:rPr>
        <w:color w:val="2E74B5" w:themeColor="accent5" w:themeShade="BF"/>
        <w:sz w:val="18"/>
      </w:rPr>
      <w:t xml:space="preserve"> </w:t>
    </w:r>
    <w:r>
      <w:rPr>
        <w:color w:val="2E74B5" w:themeColor="accent5" w:themeShade="BF"/>
        <w:sz w:val="18"/>
      </w:rPr>
      <w:t>Tagesschule</w:t>
    </w:r>
    <w:r w:rsidRPr="0058166D">
      <w:rPr>
        <w:color w:val="2E74B5" w:themeColor="accent5" w:themeShade="BF"/>
        <w:sz w:val="18"/>
      </w:rPr>
      <w:t xml:space="preserve"> I </w:t>
    </w:r>
    <w:proofErr w:type="spellStart"/>
    <w:r>
      <w:rPr>
        <w:color w:val="2E74B5" w:themeColor="accent5" w:themeShade="BF"/>
        <w:sz w:val="18"/>
      </w:rPr>
      <w:t>Anternstrasse</w:t>
    </w:r>
    <w:proofErr w:type="spellEnd"/>
    <w:r>
      <w:rPr>
        <w:color w:val="2E74B5" w:themeColor="accent5" w:themeShade="BF"/>
        <w:sz w:val="18"/>
      </w:rPr>
      <w:t xml:space="preserve"> 16</w:t>
    </w:r>
    <w:r w:rsidRPr="0058166D">
      <w:rPr>
        <w:color w:val="2E74B5" w:themeColor="accent5" w:themeShade="BF"/>
        <w:sz w:val="18"/>
      </w:rPr>
      <w:t xml:space="preserve">, 4704 Niederbipp I 032 </w:t>
    </w:r>
    <w:r>
      <w:rPr>
        <w:color w:val="2E74B5" w:themeColor="accent5" w:themeShade="BF"/>
        <w:sz w:val="18"/>
      </w:rPr>
      <w:t>588</w:t>
    </w:r>
    <w:r w:rsidRPr="0058166D">
      <w:rPr>
        <w:color w:val="2E74B5" w:themeColor="accent5" w:themeShade="BF"/>
        <w:sz w:val="18"/>
      </w:rPr>
      <w:t xml:space="preserve"> </w:t>
    </w:r>
    <w:r>
      <w:rPr>
        <w:color w:val="2E74B5" w:themeColor="accent5" w:themeShade="BF"/>
        <w:sz w:val="18"/>
      </w:rPr>
      <w:t>07</w:t>
    </w:r>
    <w:r w:rsidRPr="0058166D">
      <w:rPr>
        <w:color w:val="2E74B5" w:themeColor="accent5" w:themeShade="BF"/>
        <w:sz w:val="18"/>
      </w:rPr>
      <w:t xml:space="preserve"> </w:t>
    </w:r>
    <w:r>
      <w:rPr>
        <w:color w:val="2E74B5" w:themeColor="accent5" w:themeShade="BF"/>
        <w:sz w:val="18"/>
      </w:rPr>
      <w:t>15</w:t>
    </w:r>
    <w:r w:rsidRPr="0058166D">
      <w:rPr>
        <w:color w:val="2E74B5" w:themeColor="accent5" w:themeShade="BF"/>
        <w:sz w:val="18"/>
      </w:rPr>
      <w:t xml:space="preserve"> I</w:t>
    </w:r>
  </w:p>
  <w:p w14:paraId="16D495DA" w14:textId="77777777" w:rsidR="00FC651C" w:rsidRPr="00F570B0" w:rsidRDefault="00FC651C" w:rsidP="00FC651C">
    <w:pPr>
      <w:pStyle w:val="Fuzeile"/>
      <w:jc w:val="center"/>
      <w:rPr>
        <w:color w:val="2E74B5" w:themeColor="accent5" w:themeShade="BF"/>
        <w:sz w:val="18"/>
      </w:rPr>
    </w:pPr>
    <w:r w:rsidRPr="00F570B0">
      <w:rPr>
        <w:color w:val="2E74B5" w:themeColor="accent5" w:themeShade="BF"/>
        <w:sz w:val="18"/>
      </w:rPr>
      <w:t>franziska.veraguth@schule-niederbipp.ch</w:t>
    </w:r>
  </w:p>
  <w:p w14:paraId="7FAF15F7" w14:textId="77777777" w:rsidR="00FC651C" w:rsidRDefault="00FC651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6CB987" w14:textId="77777777" w:rsidR="00D41E0D" w:rsidRDefault="00D41E0D" w:rsidP="00590471">
      <w:r>
        <w:separator/>
      </w:r>
    </w:p>
  </w:footnote>
  <w:footnote w:type="continuationSeparator" w:id="0">
    <w:p w14:paraId="1F910927" w14:textId="77777777" w:rsidR="00D41E0D" w:rsidRDefault="00D41E0D" w:rsidP="00590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0A68E8" w14:textId="5B7ECC40" w:rsidR="00E329DC" w:rsidRDefault="00E329DC" w:rsidP="00744C74">
    <w:pPr>
      <w:pStyle w:val="berschrift2"/>
      <w:rPr>
        <w:rStyle w:val="LeitungTagesschuleTextfarbigZchn"/>
        <w:b w:val="0"/>
        <w:bCs w:val="0"/>
      </w:rPr>
    </w:pPr>
    <w:r w:rsidRPr="000C057B">
      <w:rPr>
        <w:noProof/>
        <w:lang w:eastAsia="de-CH"/>
      </w:rPr>
      <w:drawing>
        <wp:inline distT="0" distB="0" distL="0" distR="0" wp14:anchorId="1396FA62" wp14:editId="22104078">
          <wp:extent cx="1790700" cy="790575"/>
          <wp:effectExtent l="0" t="0" r="0" b="9525"/>
          <wp:docPr id="1" name="Grafik 1" descr="Y:\Tagesschule\Tagesschule gesamt\SJ2021_2022\Vorlagen\Vorlage Brief\tagesschule-niederbipp_logo_farb-rgb_Logo Schule Niederbipp_497x2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Tagesschule\Tagesschule gesamt\SJ2021_2022\Vorlagen\Vorlage Brief\tagesschule-niederbipp_logo_farb-rgb_Logo Schule Niederbipp_497x21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E329DC">
      <w:rPr>
        <w:rStyle w:val="LeitungTagesschuleTextZchn"/>
      </w:rPr>
      <w:tab/>
    </w:r>
    <w:r w:rsidRPr="00E329DC">
      <w:rPr>
        <w:rStyle w:val="LeitungTagesschuleTextZchn"/>
      </w:rPr>
      <w:tab/>
    </w:r>
    <w:r w:rsidRPr="00E329DC">
      <w:rPr>
        <w:rStyle w:val="LeitungTagesschuleTextZchn"/>
      </w:rPr>
      <w:tab/>
    </w:r>
    <w:r w:rsidRPr="00E329DC">
      <w:rPr>
        <w:rStyle w:val="LeitungTagesschuleTextZchn"/>
      </w:rPr>
      <w:tab/>
    </w:r>
    <w:r w:rsidRPr="00E329DC">
      <w:rPr>
        <w:rStyle w:val="LeitungTagesschuleTextZchn"/>
      </w:rPr>
      <w:tab/>
    </w:r>
    <w:r w:rsidRPr="00E329DC">
      <w:rPr>
        <w:rStyle w:val="LeitungTagesschuleTextZchn"/>
      </w:rPr>
      <w:tab/>
    </w:r>
    <w:r w:rsidRPr="00E329DC">
      <w:rPr>
        <w:rStyle w:val="LeitungTagesschuleTextZchn"/>
      </w:rPr>
      <w:tab/>
    </w:r>
    <w:r w:rsidR="00744C74">
      <w:rPr>
        <w:rStyle w:val="LeitungTagesschuleTextZchn"/>
      </w:rPr>
      <w:tab/>
    </w:r>
    <w:r w:rsidR="00744C74">
      <w:rPr>
        <w:rStyle w:val="LeitungTagesschuleTextZchn"/>
      </w:rPr>
      <w:tab/>
    </w:r>
    <w:r w:rsidR="00744C74">
      <w:rPr>
        <w:rStyle w:val="LeitungTagesschuleTextZchn"/>
      </w:rPr>
      <w:tab/>
    </w:r>
    <w:r w:rsidR="00744C74">
      <w:rPr>
        <w:rStyle w:val="LeitungTagesschuleTextZchn"/>
      </w:rPr>
      <w:tab/>
    </w:r>
    <w:r w:rsidR="00744C74">
      <w:rPr>
        <w:rStyle w:val="LeitungTagesschuleTextZchn"/>
      </w:rPr>
      <w:tab/>
    </w:r>
    <w:r w:rsidR="00744C74">
      <w:rPr>
        <w:rStyle w:val="LeitungTagesschuleTextZchn"/>
      </w:rPr>
      <w:tab/>
    </w:r>
    <w:r w:rsidR="00744C74">
      <w:rPr>
        <w:rStyle w:val="LeitungTagesschuleTextZchn"/>
      </w:rPr>
      <w:tab/>
    </w:r>
    <w:r w:rsidR="00744C74">
      <w:rPr>
        <w:rStyle w:val="LeitungTagesschuleTextZchn"/>
      </w:rPr>
      <w:tab/>
    </w:r>
    <w:r w:rsidR="00744C74">
      <w:rPr>
        <w:rStyle w:val="LeitungTagesschuleTextZchn"/>
      </w:rPr>
      <w:tab/>
      <w:t xml:space="preserve">       </w:t>
    </w:r>
    <w:r w:rsidR="00744C74" w:rsidRPr="000F263B">
      <w:rPr>
        <w:rStyle w:val="LeitungTagesschuleTextfarbigZchn"/>
        <w:b w:val="0"/>
      </w:rPr>
      <w:t>Leitung Tagesschule</w:t>
    </w:r>
  </w:p>
  <w:p w14:paraId="1570DCB5" w14:textId="18C58EB2" w:rsidR="000F263B" w:rsidRDefault="0008018E" w:rsidP="000F263B">
    <w:pPr>
      <w:pStyle w:val="LeitungTagesschuleText"/>
      <w:tabs>
        <w:tab w:val="left" w:pos="1692"/>
      </w:tabs>
      <w:rPr>
        <w:color w:val="2E74B5" w:themeColor="accent5" w:themeShade="BF"/>
      </w:rPr>
    </w:pPr>
    <w:r>
      <w:rPr>
        <w:color w:val="2E74B5" w:themeColor="accent5" w:themeShade="BF"/>
      </w:rPr>
      <w:pict w14:anchorId="3B46F5A1">
        <v:rect id="_x0000_i1025" style="width:523.3pt;height:1pt" o:hralign="center" o:hrstd="t" o:hrnoshade="t" o:hr="t" fillcolor="#2e74b5 [2408]" stroked="f"/>
      </w:pict>
    </w:r>
  </w:p>
  <w:p w14:paraId="76BC95AB" w14:textId="77777777" w:rsidR="000F263B" w:rsidRPr="000F263B" w:rsidRDefault="000F263B" w:rsidP="000F263B">
    <w:pPr>
      <w:pStyle w:val="LeitungTagesschuleTextfarbig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D0F5D" w14:textId="3DDE8D5C" w:rsidR="00FC651C" w:rsidRDefault="00D3227A" w:rsidP="00744C74">
    <w:pPr>
      <w:pStyle w:val="berschrift2"/>
      <w:rPr>
        <w:rStyle w:val="LeitungTagesschuleTextfarbigZchn"/>
        <w:b w:val="0"/>
        <w:bCs w:val="0"/>
      </w:rPr>
    </w:pPr>
    <w:r w:rsidRPr="000C057B">
      <w:rPr>
        <w:noProof/>
        <w:lang w:eastAsia="de-CH"/>
      </w:rPr>
      <w:drawing>
        <wp:inline distT="0" distB="0" distL="0" distR="0" wp14:anchorId="1DE1E508" wp14:editId="7E1C18E1">
          <wp:extent cx="1790700" cy="790575"/>
          <wp:effectExtent l="0" t="0" r="0" b="9525"/>
          <wp:docPr id="2" name="Grafik 2" descr="Y:\Tagesschule\Tagesschule gesamt\SJ2021_2022\Vorlagen\Vorlage Brief\tagesschule-niederbipp_logo_farb-rgb_Logo Schule Niederbipp_497x2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Tagesschule\Tagesschule gesamt\SJ2021_2022\Vorlagen\Vorlage Brief\tagesschule-niederbipp_logo_farb-rgb_Logo Schule Niederbipp_497x21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C651C">
      <w:t xml:space="preserve">                                       </w:t>
    </w:r>
    <w:r>
      <w:t xml:space="preserve">           </w:t>
    </w:r>
    <w:r w:rsidR="00FC651C">
      <w:t xml:space="preserve">           </w:t>
    </w:r>
    <w:r w:rsidR="00FC651C" w:rsidRPr="000F263B">
      <w:rPr>
        <w:rStyle w:val="LeitungTagesschuleTextfarbigZchn"/>
        <w:b w:val="0"/>
      </w:rPr>
      <w:t>Leitung Tagesschule</w:t>
    </w:r>
  </w:p>
  <w:p w14:paraId="7B44EA5E" w14:textId="3860CE76" w:rsidR="00FC651C" w:rsidRPr="00FC651C" w:rsidRDefault="0008018E" w:rsidP="00FC651C">
    <w:pPr>
      <w:pStyle w:val="LeitungTagesschuleText"/>
    </w:pPr>
    <w:r>
      <w:rPr>
        <w:color w:val="2E74B5" w:themeColor="accent5" w:themeShade="BF"/>
      </w:rPr>
      <w:pict w14:anchorId="1DE013B5">
        <v:rect id="_x0000_i1027" style="width:523.3pt;height:1pt" o:hralign="center" o:hrstd="t" o:hrnoshade="t" o:hr="t" fillcolor="#2e74b5 [2408]" stroked="f"/>
      </w:pict>
    </w:r>
  </w:p>
  <w:p w14:paraId="151F4D6C" w14:textId="14731EF5" w:rsidR="00FC651C" w:rsidRDefault="00FC651C" w:rsidP="00FC651C">
    <w:pPr>
      <w:pStyle w:val="LeitungTagesschuleTex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0"/>
    <w:multiLevelType w:val="singleLevel"/>
    <w:tmpl w:val="8DCEAD7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488EEDE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7DC08DC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79C29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600630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C000" w:themeColor="accent4"/>
      </w:rPr>
    </w:lvl>
  </w:abstractNum>
  <w:abstractNum w:abstractNumId="5" w15:restartNumberingAfterBreak="0">
    <w:nsid w:val="00000402"/>
    <w:multiLevelType w:val="multilevel"/>
    <w:tmpl w:val="00000885"/>
    <w:lvl w:ilvl="0">
      <w:numFmt w:val="bullet"/>
      <w:lvlText w:val="ï"/>
      <w:lvlJc w:val="left"/>
      <w:pPr>
        <w:ind w:left="4890" w:hanging="267"/>
      </w:pPr>
      <w:rPr>
        <w:rFonts w:ascii="Georgia" w:hAnsi="Georgia" w:cs="Georgia"/>
        <w:b w:val="0"/>
        <w:bCs w:val="0"/>
        <w:color w:val="D14140"/>
        <w:spacing w:val="-6"/>
        <w:w w:val="100"/>
        <w:sz w:val="20"/>
        <w:szCs w:val="20"/>
      </w:rPr>
    </w:lvl>
    <w:lvl w:ilvl="1">
      <w:numFmt w:val="bullet"/>
      <w:lvlText w:val="ï"/>
      <w:lvlJc w:val="left"/>
      <w:pPr>
        <w:ind w:left="5482" w:hanging="267"/>
      </w:pPr>
    </w:lvl>
    <w:lvl w:ilvl="2">
      <w:numFmt w:val="bullet"/>
      <w:lvlText w:val="ï"/>
      <w:lvlJc w:val="left"/>
      <w:pPr>
        <w:ind w:left="6064" w:hanging="267"/>
      </w:pPr>
    </w:lvl>
    <w:lvl w:ilvl="3">
      <w:numFmt w:val="bullet"/>
      <w:lvlText w:val="ï"/>
      <w:lvlJc w:val="left"/>
      <w:pPr>
        <w:ind w:left="6646" w:hanging="267"/>
      </w:pPr>
    </w:lvl>
    <w:lvl w:ilvl="4">
      <w:numFmt w:val="bullet"/>
      <w:lvlText w:val="ï"/>
      <w:lvlJc w:val="left"/>
      <w:pPr>
        <w:ind w:left="7228" w:hanging="267"/>
      </w:pPr>
    </w:lvl>
    <w:lvl w:ilvl="5">
      <w:numFmt w:val="bullet"/>
      <w:lvlText w:val="ï"/>
      <w:lvlJc w:val="left"/>
      <w:pPr>
        <w:ind w:left="7810" w:hanging="267"/>
      </w:pPr>
    </w:lvl>
    <w:lvl w:ilvl="6">
      <w:numFmt w:val="bullet"/>
      <w:lvlText w:val="ï"/>
      <w:lvlJc w:val="left"/>
      <w:pPr>
        <w:ind w:left="8392" w:hanging="267"/>
      </w:pPr>
    </w:lvl>
    <w:lvl w:ilvl="7">
      <w:numFmt w:val="bullet"/>
      <w:lvlText w:val="ï"/>
      <w:lvlJc w:val="left"/>
      <w:pPr>
        <w:ind w:left="8974" w:hanging="267"/>
      </w:pPr>
    </w:lvl>
    <w:lvl w:ilvl="8">
      <w:numFmt w:val="bullet"/>
      <w:lvlText w:val="ï"/>
      <w:lvlJc w:val="left"/>
      <w:pPr>
        <w:ind w:left="9556" w:hanging="267"/>
      </w:pPr>
    </w:lvl>
  </w:abstractNum>
  <w:abstractNum w:abstractNumId="6" w15:restartNumberingAfterBreak="0">
    <w:nsid w:val="06B500E5"/>
    <w:multiLevelType w:val="hybridMultilevel"/>
    <w:tmpl w:val="EC561E7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2E54D5"/>
    <w:multiLevelType w:val="hybridMultilevel"/>
    <w:tmpl w:val="6B0081A8"/>
    <w:lvl w:ilvl="0" w:tplc="4C8294E8">
      <w:start w:val="1"/>
      <w:numFmt w:val="bullet"/>
      <w:pStyle w:val="Listenabsatz"/>
      <w:lvlText w:val=""/>
      <w:lvlJc w:val="left"/>
      <w:pPr>
        <w:ind w:left="720" w:hanging="360"/>
      </w:pPr>
      <w:rPr>
        <w:rFonts w:ascii="Symbol" w:hAnsi="Symbol" w:hint="default"/>
        <w:color w:val="FFC000" w:themeColor="accent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CF046B"/>
    <w:multiLevelType w:val="multilevel"/>
    <w:tmpl w:val="61F0A32C"/>
    <w:styleLink w:val="ListemitAufzhlungszeichen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pStyle w:val="Aufzhlungszeichen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pStyle w:val="Aufzhlungszeichen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pStyle w:val="Aufzhlungszeichen4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pStyle w:val="Aufzhlungszeichen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622B7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5D73C2B"/>
    <w:multiLevelType w:val="hybridMultilevel"/>
    <w:tmpl w:val="17929DBA"/>
    <w:lvl w:ilvl="0" w:tplc="16003E7C">
      <w:start w:val="1"/>
      <w:numFmt w:val="decimal"/>
      <w:pStyle w:val="berschrift1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6A0BD3"/>
    <w:multiLevelType w:val="multilevel"/>
    <w:tmpl w:val="0807001F"/>
    <w:styleLink w:val="AktuelleList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DD9286D"/>
    <w:multiLevelType w:val="multilevel"/>
    <w:tmpl w:val="983CAD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D0704B5"/>
    <w:multiLevelType w:val="hybridMultilevel"/>
    <w:tmpl w:val="41C81B90"/>
    <w:lvl w:ilvl="0" w:tplc="EE222B44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564858">
    <w:abstractNumId w:val="5"/>
  </w:num>
  <w:num w:numId="2" w16cid:durableId="2038919833">
    <w:abstractNumId w:val="7"/>
  </w:num>
  <w:num w:numId="3" w16cid:durableId="1628007128">
    <w:abstractNumId w:val="4"/>
  </w:num>
  <w:num w:numId="4" w16cid:durableId="433283008">
    <w:abstractNumId w:val="4"/>
    <w:lvlOverride w:ilvl="0">
      <w:startOverride w:val="1"/>
    </w:lvlOverride>
  </w:num>
  <w:num w:numId="5" w16cid:durableId="1413694693">
    <w:abstractNumId w:val="8"/>
  </w:num>
  <w:num w:numId="6" w16cid:durableId="880556196">
    <w:abstractNumId w:val="3"/>
  </w:num>
  <w:num w:numId="7" w16cid:durableId="1937397995">
    <w:abstractNumId w:val="2"/>
  </w:num>
  <w:num w:numId="8" w16cid:durableId="385371802">
    <w:abstractNumId w:val="1"/>
  </w:num>
  <w:num w:numId="9" w16cid:durableId="965963528">
    <w:abstractNumId w:val="0"/>
  </w:num>
  <w:num w:numId="10" w16cid:durableId="1921672470">
    <w:abstractNumId w:val="6"/>
  </w:num>
  <w:num w:numId="11" w16cid:durableId="536771226">
    <w:abstractNumId w:val="12"/>
  </w:num>
  <w:num w:numId="12" w16cid:durableId="710347318">
    <w:abstractNumId w:val="9"/>
  </w:num>
  <w:num w:numId="13" w16cid:durableId="1646934279">
    <w:abstractNumId w:val="13"/>
  </w:num>
  <w:num w:numId="14" w16cid:durableId="1221600726">
    <w:abstractNumId w:val="10"/>
  </w:num>
  <w:num w:numId="15" w16cid:durableId="141659339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isplayBackgroundShape/>
  <w:embedSystemFonts/>
  <w:bordersDoNotSurroundHeader/>
  <w:bordersDoNotSurroundFooter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forms" w:enforcement="1" w:cryptProviderType="rsaAES" w:cryptAlgorithmClass="hash" w:cryptAlgorithmType="typeAny" w:cryptAlgorithmSid="14" w:cryptSpinCount="100000" w:hash="5/CSOkGkzClIaGgPZj4vDACG1EHDS9tOOJTj0PKyEFI7Uw4B9B8VuW2pzDLx1+ENicvKo+IhjkfJ+F5EJIHoAw==" w:salt="a+uQ2TLMxrjQ8oPo2uSYqQ=="/>
  <w:defaultTabStop w:val="720"/>
  <w:hyphenationZone w:val="425"/>
  <w:drawingGridHorizontalSpacing w:val="110"/>
  <w:drawingGridVerticalSpacing w:val="299"/>
  <w:displayHorizontalDrawingGridEvery w:val="0"/>
  <w:doNotShadeFormData/>
  <w:characterSpacingControl w:val="doNotCompress"/>
  <w:doNotValidateAgainstSchema/>
  <w:doNotDemarcateInvalidXml/>
  <w:hdrShapeDefaults>
    <o:shapedefaults v:ext="edit" spidmax="1638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9DC"/>
    <w:rsid w:val="00010DDB"/>
    <w:rsid w:val="000172E8"/>
    <w:rsid w:val="00036D2F"/>
    <w:rsid w:val="00042DC0"/>
    <w:rsid w:val="000438D2"/>
    <w:rsid w:val="00060042"/>
    <w:rsid w:val="00071E84"/>
    <w:rsid w:val="00073698"/>
    <w:rsid w:val="00077791"/>
    <w:rsid w:val="00077B20"/>
    <w:rsid w:val="0008018E"/>
    <w:rsid w:val="000804EB"/>
    <w:rsid w:val="000A6C3D"/>
    <w:rsid w:val="000B37CD"/>
    <w:rsid w:val="000C0841"/>
    <w:rsid w:val="000C4859"/>
    <w:rsid w:val="000C6D8A"/>
    <w:rsid w:val="000D0789"/>
    <w:rsid w:val="000E3797"/>
    <w:rsid w:val="000F263B"/>
    <w:rsid w:val="000F3F4E"/>
    <w:rsid w:val="000F7D04"/>
    <w:rsid w:val="001004A1"/>
    <w:rsid w:val="00100E98"/>
    <w:rsid w:val="0010373C"/>
    <w:rsid w:val="0010634E"/>
    <w:rsid w:val="00112632"/>
    <w:rsid w:val="00127E61"/>
    <w:rsid w:val="00142F43"/>
    <w:rsid w:val="00143494"/>
    <w:rsid w:val="00144EA6"/>
    <w:rsid w:val="00150ABD"/>
    <w:rsid w:val="00151F41"/>
    <w:rsid w:val="001545EC"/>
    <w:rsid w:val="00163A19"/>
    <w:rsid w:val="00165697"/>
    <w:rsid w:val="00165E28"/>
    <w:rsid w:val="001745E8"/>
    <w:rsid w:val="00185BA6"/>
    <w:rsid w:val="0019380E"/>
    <w:rsid w:val="001A01A7"/>
    <w:rsid w:val="001A23A2"/>
    <w:rsid w:val="001D7753"/>
    <w:rsid w:val="001E19E2"/>
    <w:rsid w:val="001E4C24"/>
    <w:rsid w:val="001E4F08"/>
    <w:rsid w:val="001F33B8"/>
    <w:rsid w:val="001F5586"/>
    <w:rsid w:val="002050ED"/>
    <w:rsid w:val="00215F2C"/>
    <w:rsid w:val="00216B46"/>
    <w:rsid w:val="002172C6"/>
    <w:rsid w:val="002201D9"/>
    <w:rsid w:val="00222466"/>
    <w:rsid w:val="00252BE7"/>
    <w:rsid w:val="00253344"/>
    <w:rsid w:val="002534A7"/>
    <w:rsid w:val="00266882"/>
    <w:rsid w:val="00276C0F"/>
    <w:rsid w:val="0028559E"/>
    <w:rsid w:val="00287590"/>
    <w:rsid w:val="00290306"/>
    <w:rsid w:val="00292F9D"/>
    <w:rsid w:val="00297302"/>
    <w:rsid w:val="002A7A56"/>
    <w:rsid w:val="002B10F1"/>
    <w:rsid w:val="002C22DD"/>
    <w:rsid w:val="002E1322"/>
    <w:rsid w:val="002E2664"/>
    <w:rsid w:val="002E5E62"/>
    <w:rsid w:val="00302611"/>
    <w:rsid w:val="00323166"/>
    <w:rsid w:val="0033312B"/>
    <w:rsid w:val="00374A9E"/>
    <w:rsid w:val="00383A6A"/>
    <w:rsid w:val="003852FA"/>
    <w:rsid w:val="003911FB"/>
    <w:rsid w:val="003A5D2D"/>
    <w:rsid w:val="003B46C3"/>
    <w:rsid w:val="003B5E47"/>
    <w:rsid w:val="003C248A"/>
    <w:rsid w:val="003E544D"/>
    <w:rsid w:val="004052FC"/>
    <w:rsid w:val="00423875"/>
    <w:rsid w:val="00445110"/>
    <w:rsid w:val="00463978"/>
    <w:rsid w:val="00472C27"/>
    <w:rsid w:val="004779CF"/>
    <w:rsid w:val="00482E46"/>
    <w:rsid w:val="004A2504"/>
    <w:rsid w:val="004A2C73"/>
    <w:rsid w:val="004A3EC3"/>
    <w:rsid w:val="004A7303"/>
    <w:rsid w:val="004B4268"/>
    <w:rsid w:val="004B4CC8"/>
    <w:rsid w:val="004C513A"/>
    <w:rsid w:val="004D689A"/>
    <w:rsid w:val="004E4B64"/>
    <w:rsid w:val="004F3348"/>
    <w:rsid w:val="005019B0"/>
    <w:rsid w:val="00501BCB"/>
    <w:rsid w:val="00503421"/>
    <w:rsid w:val="00504A2A"/>
    <w:rsid w:val="00507E82"/>
    <w:rsid w:val="005406B0"/>
    <w:rsid w:val="00555003"/>
    <w:rsid w:val="005801E5"/>
    <w:rsid w:val="00587DBA"/>
    <w:rsid w:val="00590471"/>
    <w:rsid w:val="005B3FFF"/>
    <w:rsid w:val="005D01FA"/>
    <w:rsid w:val="005E1904"/>
    <w:rsid w:val="005E4F30"/>
    <w:rsid w:val="005F5F0A"/>
    <w:rsid w:val="00604E85"/>
    <w:rsid w:val="006108E3"/>
    <w:rsid w:val="00613DF1"/>
    <w:rsid w:val="006161C8"/>
    <w:rsid w:val="006168E4"/>
    <w:rsid w:val="00617B99"/>
    <w:rsid w:val="00625D01"/>
    <w:rsid w:val="00637F47"/>
    <w:rsid w:val="00641DF7"/>
    <w:rsid w:val="00644F3B"/>
    <w:rsid w:val="00647A4B"/>
    <w:rsid w:val="00655326"/>
    <w:rsid w:val="00657F25"/>
    <w:rsid w:val="00660E4F"/>
    <w:rsid w:val="00667B71"/>
    <w:rsid w:val="006A2B55"/>
    <w:rsid w:val="006A3239"/>
    <w:rsid w:val="006A4019"/>
    <w:rsid w:val="006A583D"/>
    <w:rsid w:val="006B1B92"/>
    <w:rsid w:val="006B60ED"/>
    <w:rsid w:val="006C12D0"/>
    <w:rsid w:val="006C360C"/>
    <w:rsid w:val="006D62D7"/>
    <w:rsid w:val="006E35F3"/>
    <w:rsid w:val="006F0475"/>
    <w:rsid w:val="0071191C"/>
    <w:rsid w:val="00716927"/>
    <w:rsid w:val="00731C32"/>
    <w:rsid w:val="00735D93"/>
    <w:rsid w:val="007443A0"/>
    <w:rsid w:val="00744C74"/>
    <w:rsid w:val="00756BE5"/>
    <w:rsid w:val="00756E38"/>
    <w:rsid w:val="00762804"/>
    <w:rsid w:val="007703AC"/>
    <w:rsid w:val="00782EAD"/>
    <w:rsid w:val="007924D9"/>
    <w:rsid w:val="007E53FD"/>
    <w:rsid w:val="007E7107"/>
    <w:rsid w:val="007F54A0"/>
    <w:rsid w:val="007F5B63"/>
    <w:rsid w:val="00800E9B"/>
    <w:rsid w:val="008076A4"/>
    <w:rsid w:val="0083615F"/>
    <w:rsid w:val="00846CB9"/>
    <w:rsid w:val="008472E9"/>
    <w:rsid w:val="008674F3"/>
    <w:rsid w:val="008679C4"/>
    <w:rsid w:val="00870726"/>
    <w:rsid w:val="008821EA"/>
    <w:rsid w:val="0089514D"/>
    <w:rsid w:val="008B1147"/>
    <w:rsid w:val="008B1824"/>
    <w:rsid w:val="008C0326"/>
    <w:rsid w:val="008C2CFC"/>
    <w:rsid w:val="008D128D"/>
    <w:rsid w:val="008D22DE"/>
    <w:rsid w:val="008D4119"/>
    <w:rsid w:val="008E21C8"/>
    <w:rsid w:val="008E63FC"/>
    <w:rsid w:val="008F6E2E"/>
    <w:rsid w:val="009022B1"/>
    <w:rsid w:val="00910655"/>
    <w:rsid w:val="00911163"/>
    <w:rsid w:val="00915A8A"/>
    <w:rsid w:val="00934B10"/>
    <w:rsid w:val="009402DC"/>
    <w:rsid w:val="009458C0"/>
    <w:rsid w:val="00954FC0"/>
    <w:rsid w:val="00971202"/>
    <w:rsid w:val="00983E56"/>
    <w:rsid w:val="00986A45"/>
    <w:rsid w:val="00992CE0"/>
    <w:rsid w:val="009B7681"/>
    <w:rsid w:val="009B7CCD"/>
    <w:rsid w:val="009C2E65"/>
    <w:rsid w:val="009D0519"/>
    <w:rsid w:val="009D10D3"/>
    <w:rsid w:val="009D1961"/>
    <w:rsid w:val="009E1106"/>
    <w:rsid w:val="009E186A"/>
    <w:rsid w:val="009E4261"/>
    <w:rsid w:val="00A10019"/>
    <w:rsid w:val="00A1199A"/>
    <w:rsid w:val="00A16406"/>
    <w:rsid w:val="00A338B8"/>
    <w:rsid w:val="00A34A2B"/>
    <w:rsid w:val="00A35586"/>
    <w:rsid w:val="00A5742C"/>
    <w:rsid w:val="00A608BE"/>
    <w:rsid w:val="00A63A36"/>
    <w:rsid w:val="00A701C5"/>
    <w:rsid w:val="00A86C47"/>
    <w:rsid w:val="00AD0810"/>
    <w:rsid w:val="00AD1239"/>
    <w:rsid w:val="00AD766C"/>
    <w:rsid w:val="00AE5FA2"/>
    <w:rsid w:val="00AF63F7"/>
    <w:rsid w:val="00B13810"/>
    <w:rsid w:val="00B17A4A"/>
    <w:rsid w:val="00B62C73"/>
    <w:rsid w:val="00B6466C"/>
    <w:rsid w:val="00B6467A"/>
    <w:rsid w:val="00B77BB0"/>
    <w:rsid w:val="00B8131B"/>
    <w:rsid w:val="00B84E92"/>
    <w:rsid w:val="00BA11B0"/>
    <w:rsid w:val="00BC13E3"/>
    <w:rsid w:val="00BC54D4"/>
    <w:rsid w:val="00BF0B57"/>
    <w:rsid w:val="00BF43D9"/>
    <w:rsid w:val="00BF4D49"/>
    <w:rsid w:val="00BF7E49"/>
    <w:rsid w:val="00C0455A"/>
    <w:rsid w:val="00C11D6B"/>
    <w:rsid w:val="00C1428E"/>
    <w:rsid w:val="00C225A1"/>
    <w:rsid w:val="00C276B1"/>
    <w:rsid w:val="00C37549"/>
    <w:rsid w:val="00C41D19"/>
    <w:rsid w:val="00C4452C"/>
    <w:rsid w:val="00C51535"/>
    <w:rsid w:val="00C53645"/>
    <w:rsid w:val="00C67B95"/>
    <w:rsid w:val="00C815D0"/>
    <w:rsid w:val="00C87E44"/>
    <w:rsid w:val="00CB274E"/>
    <w:rsid w:val="00CC1E0E"/>
    <w:rsid w:val="00CC3596"/>
    <w:rsid w:val="00CD33E3"/>
    <w:rsid w:val="00CE1E3D"/>
    <w:rsid w:val="00CE65B7"/>
    <w:rsid w:val="00CF28A3"/>
    <w:rsid w:val="00D01653"/>
    <w:rsid w:val="00D05172"/>
    <w:rsid w:val="00D1505A"/>
    <w:rsid w:val="00D16417"/>
    <w:rsid w:val="00D3227A"/>
    <w:rsid w:val="00D41E0D"/>
    <w:rsid w:val="00D62EFC"/>
    <w:rsid w:val="00D6557B"/>
    <w:rsid w:val="00D7096B"/>
    <w:rsid w:val="00D72AC7"/>
    <w:rsid w:val="00D8054E"/>
    <w:rsid w:val="00D92C68"/>
    <w:rsid w:val="00D97C54"/>
    <w:rsid w:val="00DB0AA9"/>
    <w:rsid w:val="00DC7895"/>
    <w:rsid w:val="00DD752A"/>
    <w:rsid w:val="00DF108F"/>
    <w:rsid w:val="00DF21FB"/>
    <w:rsid w:val="00DF2F8A"/>
    <w:rsid w:val="00E147FA"/>
    <w:rsid w:val="00E23765"/>
    <w:rsid w:val="00E30975"/>
    <w:rsid w:val="00E329DC"/>
    <w:rsid w:val="00E621E0"/>
    <w:rsid w:val="00E72EC9"/>
    <w:rsid w:val="00E81A36"/>
    <w:rsid w:val="00E8417E"/>
    <w:rsid w:val="00E90A60"/>
    <w:rsid w:val="00E92773"/>
    <w:rsid w:val="00EA4216"/>
    <w:rsid w:val="00EB7708"/>
    <w:rsid w:val="00EC7EF5"/>
    <w:rsid w:val="00ED27D0"/>
    <w:rsid w:val="00EE7E09"/>
    <w:rsid w:val="00EF189A"/>
    <w:rsid w:val="00F00A4B"/>
    <w:rsid w:val="00F0223C"/>
    <w:rsid w:val="00F06858"/>
    <w:rsid w:val="00F070E8"/>
    <w:rsid w:val="00F1560C"/>
    <w:rsid w:val="00F16E59"/>
    <w:rsid w:val="00F20CF7"/>
    <w:rsid w:val="00F271C8"/>
    <w:rsid w:val="00F51250"/>
    <w:rsid w:val="00F51F7C"/>
    <w:rsid w:val="00F5579A"/>
    <w:rsid w:val="00F573B7"/>
    <w:rsid w:val="00F618FE"/>
    <w:rsid w:val="00F86A4E"/>
    <w:rsid w:val="00F91DA2"/>
    <w:rsid w:val="00F942C5"/>
    <w:rsid w:val="00FA37E0"/>
    <w:rsid w:val="00FA6AE1"/>
    <w:rsid w:val="00FA747B"/>
    <w:rsid w:val="00FB2DDD"/>
    <w:rsid w:val="00FC651C"/>
    <w:rsid w:val="00FD1B22"/>
    <w:rsid w:val="00FE7401"/>
    <w:rsid w:val="00FF0588"/>
    <w:rsid w:val="00FF2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9"/>
    <o:shapelayout v:ext="edit">
      <o:idmap v:ext="edit" data="1"/>
    </o:shapelayout>
  </w:shapeDefaults>
  <w:decimalSymbol w:val="."/>
  <w:listSeparator w:val=";"/>
  <w14:docId w14:val="54760212"/>
  <w14:defaultImageDpi w14:val="96"/>
  <w15:docId w15:val="{5C7BCD5C-135C-4858-870F-EDA5E215A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="Times New Roman"/>
        <w:sz w:val="22"/>
        <w:szCs w:val="22"/>
        <w:lang w:val="de-DE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uiPriority="9" w:qFormat="1"/>
    <w:lsdException w:name="heading 3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Standard">
    <w:name w:val="Normal"/>
    <w:uiPriority w:val="1"/>
    <w:qFormat/>
    <w:rsid w:val="00DF108F"/>
    <w:pPr>
      <w:spacing w:after="0"/>
    </w:pPr>
    <w:rPr>
      <w:sz w:val="24"/>
    </w:rPr>
  </w:style>
  <w:style w:type="paragraph" w:styleId="berschrift1">
    <w:name w:val="heading 1"/>
    <w:aliases w:val="Überschrift 1 CI TS"/>
    <w:basedOn w:val="Standard"/>
    <w:next w:val="berschrift2"/>
    <w:link w:val="berschrift1Zchn"/>
    <w:uiPriority w:val="9"/>
    <w:qFormat/>
    <w:rsid w:val="00B84E92"/>
    <w:pPr>
      <w:numPr>
        <w:numId w:val="14"/>
      </w:numPr>
      <w:kinsoku w:val="0"/>
      <w:overflowPunct w:val="0"/>
      <w:outlineLvl w:val="0"/>
    </w:pPr>
    <w:rPr>
      <w:rFonts w:asciiTheme="majorHAnsi" w:hAnsiTheme="majorHAnsi"/>
      <w:b/>
      <w:bCs/>
      <w:sz w:val="32"/>
      <w:szCs w:val="20"/>
    </w:rPr>
  </w:style>
  <w:style w:type="paragraph" w:styleId="berschrift2">
    <w:name w:val="heading 2"/>
    <w:aliases w:val="Leitung Tagesschule Überschrift farbig"/>
    <w:basedOn w:val="Untertitel"/>
    <w:next w:val="LeitungTagesschuleText"/>
    <w:link w:val="berschrift2Zchn"/>
    <w:autoRedefine/>
    <w:uiPriority w:val="9"/>
    <w:qFormat/>
    <w:rsid w:val="00744C74"/>
    <w:pPr>
      <w:keepNext/>
      <w:numPr>
        <w:ilvl w:val="0"/>
      </w:numPr>
      <w:ind w:left="360"/>
      <w:outlineLvl w:val="1"/>
    </w:pPr>
    <w:rPr>
      <w:rFonts w:ascii="Calibri" w:hAnsi="Calibri"/>
      <w:b/>
      <w:bCs/>
      <w:color w:val="auto"/>
      <w:sz w:val="24"/>
    </w:rPr>
  </w:style>
  <w:style w:type="paragraph" w:styleId="berschrift3">
    <w:name w:val="heading 3"/>
    <w:basedOn w:val="Standard"/>
    <w:next w:val="Standard"/>
    <w:link w:val="berschrift3Zchn"/>
    <w:uiPriority w:val="9"/>
    <w:rsid w:val="007443A0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caps/>
      <w:color w:val="FFFFFF" w:themeColor="background1"/>
      <w:sz w:val="28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uiPriority w:val="1"/>
    <w:semiHidden/>
    <w:qFormat/>
    <w:rsid w:val="00F0223C"/>
    <w:rPr>
      <w:sz w:val="20"/>
      <w:szCs w:val="20"/>
    </w:rPr>
  </w:style>
  <w:style w:type="character" w:customStyle="1" w:styleId="TextkrperZchn">
    <w:name w:val="Textkörper Zchn"/>
    <w:basedOn w:val="Absatz-Standardschriftart"/>
    <w:link w:val="Textkrper"/>
    <w:uiPriority w:val="1"/>
    <w:semiHidden/>
    <w:rsid w:val="00EE7E09"/>
    <w:rPr>
      <w:rFonts w:asciiTheme="minorHAnsi" w:hAnsiTheme="minorHAnsi" w:cs="Georgia"/>
    </w:rPr>
  </w:style>
  <w:style w:type="character" w:customStyle="1" w:styleId="berschrift1Zchn">
    <w:name w:val="Überschrift 1 Zchn"/>
    <w:aliases w:val="Überschrift 1 CI TS Zchn"/>
    <w:basedOn w:val="Absatz-Standardschriftart"/>
    <w:link w:val="berschrift1"/>
    <w:uiPriority w:val="9"/>
    <w:rsid w:val="00B84E92"/>
    <w:rPr>
      <w:rFonts w:asciiTheme="majorHAnsi" w:hAnsiTheme="majorHAnsi"/>
      <w:b/>
      <w:bCs/>
      <w:sz w:val="32"/>
      <w:szCs w:val="20"/>
    </w:rPr>
  </w:style>
  <w:style w:type="paragraph" w:styleId="Listenabsatz">
    <w:name w:val="List Paragraph"/>
    <w:basedOn w:val="Textkrper"/>
    <w:uiPriority w:val="1"/>
    <w:semiHidden/>
    <w:qFormat/>
    <w:rsid w:val="00F0223C"/>
    <w:pPr>
      <w:numPr>
        <w:numId w:val="2"/>
      </w:numPr>
      <w:spacing w:after="120"/>
    </w:pPr>
    <w:rPr>
      <w:szCs w:val="24"/>
    </w:rPr>
  </w:style>
  <w:style w:type="paragraph" w:styleId="Kopfzeile">
    <w:name w:val="header"/>
    <w:basedOn w:val="Standard"/>
    <w:link w:val="KopfzeileZchn"/>
    <w:uiPriority w:val="99"/>
    <w:rsid w:val="00BF4D49"/>
  </w:style>
  <w:style w:type="character" w:customStyle="1" w:styleId="KopfzeileZchn">
    <w:name w:val="Kopfzeile Zchn"/>
    <w:basedOn w:val="Absatz-Standardschriftart"/>
    <w:link w:val="Kopfzeile"/>
    <w:uiPriority w:val="99"/>
    <w:rsid w:val="00BF4D49"/>
    <w:rPr>
      <w:rFonts w:asciiTheme="minorHAnsi" w:hAnsiTheme="minorHAnsi" w:cs="Georgia"/>
      <w:sz w:val="22"/>
      <w:szCs w:val="22"/>
    </w:rPr>
  </w:style>
  <w:style w:type="paragraph" w:styleId="Fuzeile">
    <w:name w:val="footer"/>
    <w:basedOn w:val="Standard"/>
    <w:link w:val="FuzeileZchn"/>
    <w:uiPriority w:val="99"/>
    <w:rsid w:val="00BF4D49"/>
  </w:style>
  <w:style w:type="character" w:customStyle="1" w:styleId="FuzeileZchn">
    <w:name w:val="Fußzeile Zchn"/>
    <w:basedOn w:val="Absatz-Standardschriftart"/>
    <w:link w:val="Fuzeile"/>
    <w:uiPriority w:val="99"/>
    <w:rsid w:val="00BF4D49"/>
    <w:rPr>
      <w:rFonts w:asciiTheme="minorHAnsi" w:hAnsiTheme="minorHAnsi" w:cs="Georgia"/>
      <w:sz w:val="22"/>
      <w:szCs w:val="22"/>
    </w:rPr>
  </w:style>
  <w:style w:type="table" w:styleId="Tabellenraster">
    <w:name w:val="Table Grid"/>
    <w:basedOn w:val="NormaleTabelle"/>
    <w:uiPriority w:val="39"/>
    <w:rsid w:val="0059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LeitungTagesschuleTextfarbig"/>
    <w:next w:val="Standard"/>
    <w:link w:val="TitelZchn"/>
    <w:uiPriority w:val="10"/>
    <w:rsid w:val="00EC7EF5"/>
    <w:pPr>
      <w:jc w:val="right"/>
    </w:pPr>
  </w:style>
  <w:style w:type="character" w:customStyle="1" w:styleId="TitelZchn">
    <w:name w:val="Titel Zchn"/>
    <w:basedOn w:val="Absatz-Standardschriftart"/>
    <w:link w:val="Titel"/>
    <w:uiPriority w:val="10"/>
    <w:rsid w:val="00EC7EF5"/>
    <w:rPr>
      <w:rFonts w:cstheme="majorHAnsi"/>
      <w:color w:val="000000" w:themeColor="text1"/>
      <w:szCs w:val="16"/>
    </w:rPr>
  </w:style>
  <w:style w:type="paragraph" w:customStyle="1" w:styleId="Inforechtsbndig">
    <w:name w:val="Info rechtsbündig"/>
    <w:basedOn w:val="Standard"/>
    <w:uiPriority w:val="1"/>
    <w:rsid w:val="00EC7EF5"/>
    <w:pPr>
      <w:kinsoku w:val="0"/>
      <w:overflowPunct w:val="0"/>
      <w:spacing w:before="4"/>
      <w:contextualSpacing/>
      <w:jc w:val="right"/>
    </w:pPr>
    <w:rPr>
      <w:rFonts w:cstheme="majorHAnsi"/>
      <w:color w:val="000000" w:themeColor="text1"/>
      <w:sz w:val="22"/>
      <w:szCs w:val="16"/>
    </w:rPr>
  </w:style>
  <w:style w:type="numbering" w:customStyle="1" w:styleId="ListemitAufzhlungszeichen">
    <w:name w:val="Liste mit Aufzählungszeichen"/>
    <w:uiPriority w:val="99"/>
    <w:rsid w:val="00F51250"/>
    <w:pPr>
      <w:numPr>
        <w:numId w:val="5"/>
      </w:numPr>
    </w:pPr>
  </w:style>
  <w:style w:type="character" w:styleId="Fett">
    <w:name w:val="Strong"/>
    <w:basedOn w:val="Absatz-Standardschriftart"/>
    <w:uiPriority w:val="22"/>
    <w:semiHidden/>
    <w:qFormat/>
    <w:rsid w:val="00F0223C"/>
    <w:rPr>
      <w:b/>
      <w:bCs/>
      <w:color w:val="FFC000" w:themeColor="accent4"/>
    </w:rPr>
  </w:style>
  <w:style w:type="character" w:styleId="Platzhaltertext">
    <w:name w:val="Placeholder Text"/>
    <w:basedOn w:val="Absatz-Standardschriftart"/>
    <w:uiPriority w:val="99"/>
    <w:semiHidden/>
    <w:rsid w:val="00222466"/>
    <w:rPr>
      <w:color w:val="808080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7443A0"/>
    <w:rPr>
      <w:rFonts w:asciiTheme="majorHAnsi" w:eastAsiaTheme="majorEastAsia" w:hAnsiTheme="majorHAnsi" w:cstheme="majorBidi"/>
      <w:b/>
      <w:caps/>
      <w:color w:val="FFFFFF" w:themeColor="background1"/>
      <w:sz w:val="28"/>
      <w:szCs w:val="24"/>
    </w:rPr>
  </w:style>
  <w:style w:type="paragraph" w:styleId="Aufzhlungszeichen2">
    <w:name w:val="List Bullet 2"/>
    <w:basedOn w:val="Standard"/>
    <w:uiPriority w:val="99"/>
    <w:semiHidden/>
    <w:unhideWhenUsed/>
    <w:rsid w:val="00F51250"/>
    <w:pPr>
      <w:numPr>
        <w:ilvl w:val="1"/>
        <w:numId w:val="5"/>
      </w:numPr>
      <w:contextualSpacing/>
    </w:pPr>
  </w:style>
  <w:style w:type="paragraph" w:styleId="KeinLeerraum">
    <w:name w:val="No Spacing"/>
    <w:basedOn w:val="Standard"/>
    <w:uiPriority w:val="1"/>
    <w:rsid w:val="00B6466C"/>
    <w:pPr>
      <w:widowControl w:val="0"/>
      <w:autoSpaceDE w:val="0"/>
      <w:autoSpaceDN w:val="0"/>
      <w:adjustRightInd w:val="0"/>
    </w:pPr>
    <w:rPr>
      <w:rFonts w:cs="Georgia"/>
      <w:sz w:val="8"/>
    </w:rPr>
  </w:style>
  <w:style w:type="character" w:customStyle="1" w:styleId="berschrift2Zchn">
    <w:name w:val="Überschrift 2 Zchn"/>
    <w:aliases w:val="Leitung Tagesschule Überschrift farbig Zchn"/>
    <w:basedOn w:val="Absatz-Standardschriftart"/>
    <w:link w:val="berschrift2"/>
    <w:uiPriority w:val="9"/>
    <w:rsid w:val="00744C74"/>
    <w:rPr>
      <w:rFonts w:ascii="Calibri" w:eastAsiaTheme="minorEastAsia" w:hAnsi="Calibri" w:cstheme="minorBidi"/>
      <w:b/>
      <w:bCs/>
      <w:spacing w:val="15"/>
      <w:sz w:val="24"/>
    </w:rPr>
  </w:style>
  <w:style w:type="paragraph" w:styleId="Aufzhlungszeichen3">
    <w:name w:val="List Bullet 3"/>
    <w:basedOn w:val="Standard"/>
    <w:uiPriority w:val="99"/>
    <w:semiHidden/>
    <w:unhideWhenUsed/>
    <w:rsid w:val="00F51250"/>
    <w:pPr>
      <w:numPr>
        <w:ilvl w:val="2"/>
        <w:numId w:val="5"/>
      </w:numPr>
      <w:tabs>
        <w:tab w:val="num" w:pos="360"/>
      </w:tabs>
      <w:ind w:left="0" w:firstLine="0"/>
      <w:contextualSpacing/>
    </w:pPr>
  </w:style>
  <w:style w:type="paragraph" w:styleId="Aufzhlungszeichen">
    <w:name w:val="List Bullet"/>
    <w:basedOn w:val="Standard"/>
    <w:uiPriority w:val="99"/>
    <w:rsid w:val="000F7D04"/>
    <w:pPr>
      <w:numPr>
        <w:numId w:val="5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F51250"/>
    <w:pPr>
      <w:numPr>
        <w:ilvl w:val="3"/>
        <w:numId w:val="5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F51250"/>
    <w:pPr>
      <w:numPr>
        <w:ilvl w:val="4"/>
        <w:numId w:val="5"/>
      </w:numPr>
      <w:contextualSpacing/>
    </w:pPr>
  </w:style>
  <w:style w:type="paragraph" w:customStyle="1" w:styleId="Logotyp">
    <w:name w:val="Logotyp"/>
    <w:basedOn w:val="berschrift1"/>
    <w:uiPriority w:val="1"/>
    <w:qFormat/>
    <w:rsid w:val="00501BCB"/>
    <w:pPr>
      <w:spacing w:after="60"/>
    </w:pPr>
    <w:rPr>
      <w:rFonts w:cstheme="majorHAnsi"/>
      <w:b w:val="0"/>
      <w:bCs w:val="0"/>
      <w:caps/>
      <w:noProof/>
      <w:szCs w:val="120"/>
    </w:rPr>
  </w:style>
  <w:style w:type="paragraph" w:customStyle="1" w:styleId="LeitungTagesschuleTextfarbig">
    <w:name w:val="Leitung Tagesschule Text farbig"/>
    <w:basedOn w:val="LeitungTagesschuleText"/>
    <w:next w:val="LeitungTagesschuleText"/>
    <w:link w:val="LeitungTagesschuleTextfarbigZchn"/>
    <w:uiPriority w:val="1"/>
    <w:qFormat/>
    <w:rsid w:val="00E329DC"/>
    <w:rPr>
      <w:color w:val="2E74B5" w:themeColor="accent5" w:themeShade="BF"/>
    </w:rPr>
  </w:style>
  <w:style w:type="character" w:styleId="Hyperlink">
    <w:name w:val="Hyperlink"/>
    <w:basedOn w:val="Absatz-Standardschriftart"/>
    <w:uiPriority w:val="99"/>
    <w:unhideWhenUsed/>
    <w:rsid w:val="00EC7EF5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rsid w:val="00EC7EF5"/>
    <w:rPr>
      <w:color w:val="605E5C"/>
      <w:shd w:val="clear" w:color="auto" w:fill="E1DFDD"/>
    </w:rPr>
  </w:style>
  <w:style w:type="paragraph" w:customStyle="1" w:styleId="LeitungTagesschuleberschrift">
    <w:name w:val="Leitung Tagesschule_Überschrift"/>
    <w:basedOn w:val="berschrift1"/>
    <w:next w:val="LeitungTagesschuleText"/>
    <w:link w:val="LeitungTagesschuleberschriftZchn"/>
    <w:uiPriority w:val="1"/>
    <w:qFormat/>
    <w:rsid w:val="000F263B"/>
    <w:rPr>
      <w:rFonts w:ascii="Calibri" w:hAnsi="Calibri"/>
      <w:b w:val="0"/>
      <w:sz w:val="24"/>
    </w:rPr>
  </w:style>
  <w:style w:type="paragraph" w:customStyle="1" w:styleId="LeitungTagesschuleText">
    <w:name w:val="Leitung Tagesschule Text"/>
    <w:basedOn w:val="Standard"/>
    <w:link w:val="LeitungTagesschuleTextZchn"/>
    <w:uiPriority w:val="1"/>
    <w:qFormat/>
    <w:rsid w:val="00E329DC"/>
    <w:pPr>
      <w:jc w:val="both"/>
    </w:pPr>
    <w:rPr>
      <w:rFonts w:ascii="Calibri" w:hAnsi="Calibri"/>
      <w:sz w:val="22"/>
      <w:szCs w:val="21"/>
    </w:rPr>
  </w:style>
  <w:style w:type="character" w:customStyle="1" w:styleId="LeitungTagesschuleberschriftZchn">
    <w:name w:val="Leitung Tagesschule_Überschrift Zchn"/>
    <w:basedOn w:val="KopfzeileZchn"/>
    <w:link w:val="LeitungTagesschuleberschrift"/>
    <w:uiPriority w:val="1"/>
    <w:rsid w:val="000F263B"/>
    <w:rPr>
      <w:rFonts w:ascii="Calibri" w:hAnsi="Calibri" w:cs="Georgia"/>
      <w:b/>
      <w:bCs/>
      <w:sz w:val="24"/>
      <w:szCs w:val="20"/>
    </w:rPr>
  </w:style>
  <w:style w:type="character" w:customStyle="1" w:styleId="LeitungTagesschuleTextfarbigZchn">
    <w:name w:val="Leitung Tagesschule Text farbig Zchn"/>
    <w:basedOn w:val="NurTextZchn"/>
    <w:link w:val="LeitungTagesschuleTextfarbig"/>
    <w:uiPriority w:val="1"/>
    <w:rsid w:val="00FC651C"/>
    <w:rPr>
      <w:rFonts w:ascii="Calibri" w:hAnsi="Calibri"/>
      <w:color w:val="2E74B5" w:themeColor="accent5" w:themeShade="BF"/>
      <w:sz w:val="21"/>
      <w:szCs w:val="21"/>
    </w:rPr>
  </w:style>
  <w:style w:type="character" w:customStyle="1" w:styleId="LeitungTagesschuleTextZchn">
    <w:name w:val="Leitung Tagesschule Text Zchn"/>
    <w:basedOn w:val="Absatz-Standardschriftart"/>
    <w:link w:val="LeitungTagesschuleText"/>
    <w:uiPriority w:val="1"/>
    <w:rsid w:val="00E329DC"/>
    <w:rPr>
      <w:rFonts w:ascii="Calibri" w:hAnsi="Calibri"/>
      <w:szCs w:val="21"/>
    </w:rPr>
  </w:style>
  <w:style w:type="paragraph" w:styleId="NurText">
    <w:name w:val="Plain Text"/>
    <w:basedOn w:val="Standard"/>
    <w:link w:val="NurTextZchn"/>
    <w:uiPriority w:val="99"/>
    <w:semiHidden/>
    <w:unhideWhenUsed/>
    <w:rsid w:val="00E329DC"/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E329DC"/>
    <w:rPr>
      <w:rFonts w:ascii="Consolas" w:hAnsi="Consolas"/>
      <w:sz w:val="21"/>
      <w:szCs w:val="21"/>
    </w:rPr>
  </w:style>
  <w:style w:type="paragraph" w:customStyle="1" w:styleId="CISchuleNiederbipp">
    <w:name w:val="CI Schule Niederbipp"/>
    <w:basedOn w:val="Standard"/>
    <w:autoRedefine/>
    <w:qFormat/>
    <w:rsid w:val="00C53645"/>
    <w:pPr>
      <w:overflowPunct w:val="0"/>
      <w:autoSpaceDE w:val="0"/>
      <w:autoSpaceDN w:val="0"/>
      <w:adjustRightInd w:val="0"/>
      <w:textAlignment w:val="baseline"/>
    </w:pPr>
    <w:rPr>
      <w:bCs/>
      <w:color w:val="000000"/>
      <w:sz w:val="22"/>
      <w:szCs w:val="36"/>
      <w:lang w:eastAsia="de-DE"/>
    </w:rPr>
  </w:style>
  <w:style w:type="paragraph" w:customStyle="1" w:styleId="CISchuleNiederbippberschrift">
    <w:name w:val="CI Schule Niederbipp Überschrift"/>
    <w:basedOn w:val="berschrift2"/>
    <w:next w:val="CISchuleNiederbipp"/>
    <w:link w:val="CISchuleNiederbippberschriftZchn"/>
    <w:qFormat/>
    <w:rsid w:val="00151F41"/>
    <w:pPr>
      <w:keepLines/>
      <w:autoSpaceDE w:val="0"/>
      <w:autoSpaceDN w:val="0"/>
      <w:adjustRightInd w:val="0"/>
      <w:ind w:left="0"/>
      <w:textAlignment w:val="baseline"/>
    </w:pPr>
    <w:rPr>
      <w:rFonts w:asciiTheme="minorHAnsi" w:hAnsiTheme="minorHAnsi"/>
      <w:lang w:val="de-CH" w:eastAsia="de-DE"/>
    </w:rPr>
  </w:style>
  <w:style w:type="character" w:customStyle="1" w:styleId="CISchuleNiederbippberschriftZchn">
    <w:name w:val="CI Schule Niederbipp Überschrift Zchn"/>
    <w:basedOn w:val="Absatz-Standardschriftart"/>
    <w:link w:val="CISchuleNiederbippberschrift"/>
    <w:rsid w:val="00B84E92"/>
    <w:rPr>
      <w:b/>
      <w:sz w:val="24"/>
      <w:szCs w:val="20"/>
      <w:lang w:val="de-CH" w:eastAsia="de-D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B84E92"/>
    <w:pPr>
      <w:keepNext/>
      <w:keepLines/>
      <w:kinsoku/>
      <w:overflowPunct/>
      <w:spacing w:before="240" w:line="259" w:lineRule="auto"/>
      <w:outlineLvl w:val="9"/>
    </w:pPr>
    <w:rPr>
      <w:rFonts w:eastAsiaTheme="majorEastAsia" w:cstheme="majorBidi"/>
      <w:bCs w:val="0"/>
      <w:color w:val="2F5496" w:themeColor="accent1" w:themeShade="BF"/>
      <w:szCs w:val="32"/>
      <w:lang w:val="de-CH" w:eastAsia="de-CH"/>
    </w:rPr>
  </w:style>
  <w:style w:type="paragraph" w:styleId="Verzeichnis2">
    <w:name w:val="toc 2"/>
    <w:basedOn w:val="Standard"/>
    <w:next w:val="Standard"/>
    <w:autoRedefine/>
    <w:uiPriority w:val="39"/>
    <w:unhideWhenUsed/>
    <w:rsid w:val="00B84E92"/>
    <w:pPr>
      <w:spacing w:after="100"/>
      <w:ind w:left="240"/>
    </w:pPr>
  </w:style>
  <w:style w:type="paragraph" w:customStyle="1" w:styleId="Formatvorlage1">
    <w:name w:val="Formatvorlage1"/>
    <w:basedOn w:val="CISchuleNiederbippberschrift"/>
    <w:link w:val="Formatvorlage1Zchn"/>
    <w:uiPriority w:val="1"/>
    <w:qFormat/>
    <w:rsid w:val="008D128D"/>
    <w:rPr>
      <w:sz w:val="44"/>
      <w:szCs w:val="3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84E92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B84E92"/>
    <w:rPr>
      <w:rFonts w:eastAsiaTheme="minorEastAsia" w:cstheme="minorBidi"/>
      <w:color w:val="5A5A5A" w:themeColor="text1" w:themeTint="A5"/>
      <w:spacing w:val="15"/>
    </w:rPr>
  </w:style>
  <w:style w:type="numbering" w:customStyle="1" w:styleId="AktuelleListe1">
    <w:name w:val="Aktuelle Liste1"/>
    <w:uiPriority w:val="99"/>
    <w:rsid w:val="00C276B1"/>
    <w:pPr>
      <w:numPr>
        <w:numId w:val="15"/>
      </w:numPr>
    </w:pPr>
  </w:style>
  <w:style w:type="character" w:customStyle="1" w:styleId="Formatvorlage1Zchn">
    <w:name w:val="Formatvorlage1 Zchn"/>
    <w:basedOn w:val="CISchuleNiederbippberschriftZchn"/>
    <w:link w:val="Formatvorlage1"/>
    <w:uiPriority w:val="1"/>
    <w:rsid w:val="008D128D"/>
    <w:rPr>
      <w:rFonts w:eastAsiaTheme="minorEastAsia" w:cstheme="minorBidi"/>
      <w:b/>
      <w:bCs/>
      <w:spacing w:val="15"/>
      <w:sz w:val="44"/>
      <w:szCs w:val="36"/>
      <w:lang w:val="de-CH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schule-niederbipp.ch/tagesschule/ferienbetreuung/regelungen.html/82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yperlink" Target="https://www.schule-niederbipp.ch/tagesschule/ferienbetreuung/anmeldung.html/81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.f.veraguth\AppData\Roaming\Microsoft\Templates\80er%20Jahre%20Briefkopf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51A8DC0730C489CB11A4BD61DCFC8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51BA89-4B2B-4F82-90CD-6D604590822C}"/>
      </w:docPartPr>
      <w:docPartBody>
        <w:p w:rsidR="00397541" w:rsidRDefault="00903C43" w:rsidP="00903C43">
          <w:pPr>
            <w:pStyle w:val="151A8DC0730C489CB11A4BD61DCFC84D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B553CC5B77854067A16A0CAE4DC31E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632565-C340-433B-8AEC-94BE247F02D7}"/>
      </w:docPartPr>
      <w:docPartBody>
        <w:p w:rsidR="00397541" w:rsidRDefault="00903C43" w:rsidP="00903C43">
          <w:pPr>
            <w:pStyle w:val="B553CC5B77854067A16A0CAE4DC31E3B1"/>
          </w:pPr>
          <w:r>
            <w:rPr>
              <w:rStyle w:val="Platzhaltertext"/>
            </w:rPr>
            <w:t>Vorname</w:t>
          </w:r>
        </w:p>
      </w:docPartBody>
    </w:docPart>
    <w:docPart>
      <w:docPartPr>
        <w:name w:val="F149AD12B3D3405B9B93F2CD1D05B2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BD2EA3-CACE-4CD0-ACDD-0CA4DF8FDBA7}"/>
      </w:docPartPr>
      <w:docPartBody>
        <w:p w:rsidR="00397541" w:rsidRDefault="00903C43" w:rsidP="00903C43">
          <w:pPr>
            <w:pStyle w:val="F149AD12B3D3405B9B93F2CD1D05B2741"/>
          </w:pPr>
          <w:r>
            <w:rPr>
              <w:rStyle w:val="Platzhaltertext"/>
            </w:rPr>
            <w:t>Adresse</w:t>
          </w:r>
        </w:p>
      </w:docPartBody>
    </w:docPart>
    <w:docPart>
      <w:docPartPr>
        <w:name w:val="C4FD7E2979FA4875B1558C6FF4BE18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4812D6-5EA4-4716-8F2D-94F750C0D44F}"/>
      </w:docPartPr>
      <w:docPartBody>
        <w:p w:rsidR="00397541" w:rsidRDefault="00903C43" w:rsidP="00903C43">
          <w:pPr>
            <w:pStyle w:val="C4FD7E2979FA4875B1558C6FF4BE18661"/>
          </w:pPr>
          <w:r>
            <w:rPr>
              <w:rStyle w:val="Platzhaltertext"/>
            </w:rPr>
            <w:t xml:space="preserve">Telefon Privat oder Handynummer </w:t>
          </w:r>
        </w:p>
      </w:docPartBody>
    </w:docPart>
    <w:docPart>
      <w:docPartPr>
        <w:name w:val="F57CAB8F56DA4E7190B4C42700F3DB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23F4CC-4AB4-4127-87DA-CFE935189F90}"/>
      </w:docPartPr>
      <w:docPartBody>
        <w:p w:rsidR="00397541" w:rsidRDefault="00903C43" w:rsidP="00903C43">
          <w:pPr>
            <w:pStyle w:val="F57CAB8F56DA4E7190B4C42700F3DB281"/>
          </w:pPr>
          <w:r>
            <w:rPr>
              <w:rStyle w:val="Platzhaltertext"/>
            </w:rPr>
            <w:t>Notfallnummer</w:t>
          </w:r>
        </w:p>
      </w:docPartBody>
    </w:docPart>
    <w:docPart>
      <w:docPartPr>
        <w:name w:val="EE1039501E4342CC852100386C7C0E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2E1DF7-8FD3-457E-821E-F6F2FBD11933}"/>
      </w:docPartPr>
      <w:docPartBody>
        <w:p w:rsidR="00397541" w:rsidRDefault="00903C43" w:rsidP="00903C43">
          <w:pPr>
            <w:pStyle w:val="EE1039501E4342CC852100386C7C0E751"/>
          </w:pPr>
          <w:r>
            <w:rPr>
              <w:rStyle w:val="Platzhaltertext"/>
            </w:rPr>
            <w:t>Nur bei Abweichung der Adresse</w:t>
          </w:r>
        </w:p>
      </w:docPartBody>
    </w:docPart>
    <w:docPart>
      <w:docPartPr>
        <w:name w:val="073A63E1DC4143BFB235E3453C3145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15FCA3-59B7-496B-A2E8-5F549F555BB6}"/>
      </w:docPartPr>
      <w:docPartBody>
        <w:p w:rsidR="00397541" w:rsidRDefault="00903C43" w:rsidP="00903C43">
          <w:pPr>
            <w:pStyle w:val="073A63E1DC4143BFB235E3453C3145831"/>
          </w:pPr>
          <w:r>
            <w:rPr>
              <w:rStyle w:val="Platzhaltertext"/>
            </w:rPr>
            <w:t>Nur bei Abweichung der Rechnungsadresse</w:t>
          </w:r>
        </w:p>
      </w:docPartBody>
    </w:docPart>
    <w:docPart>
      <w:docPartPr>
        <w:name w:val="5CF88F5CFC254AC7B3394E373F57EA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313C24-8A58-4808-B9E8-FC41EAE85A72}"/>
      </w:docPartPr>
      <w:docPartBody>
        <w:p w:rsidR="00397541" w:rsidRDefault="00903C43" w:rsidP="00903C43">
          <w:pPr>
            <w:pStyle w:val="5CF88F5CFC254AC7B3394E373F57EA931"/>
          </w:pPr>
          <w:r>
            <w:rPr>
              <w:rStyle w:val="Platzhaltertext"/>
            </w:rPr>
            <w:t>E-Mail</w:t>
          </w:r>
        </w:p>
      </w:docPartBody>
    </w:docPart>
    <w:docPart>
      <w:docPartPr>
        <w:name w:val="9CAA7AEE3F4A4C17BF97908734E5B1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CAF178-5A29-4611-BE15-753581465E6C}"/>
      </w:docPartPr>
      <w:docPartBody>
        <w:p w:rsidR="00397541" w:rsidRDefault="00903C43" w:rsidP="00903C43">
          <w:pPr>
            <w:pStyle w:val="9CAA7AEE3F4A4C17BF97908734E5B1C41"/>
          </w:pPr>
          <w:r>
            <w:rPr>
              <w:rStyle w:val="Platzhaltertext"/>
            </w:rPr>
            <w:t>Startdatum Konkubinat</w:t>
          </w:r>
        </w:p>
      </w:docPartBody>
    </w:docPart>
    <w:docPart>
      <w:docPartPr>
        <w:name w:val="8D119BD2D3BA42A0A410B9BB985A51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E6D74B-8580-4801-AE39-86713A03FBE2}"/>
      </w:docPartPr>
      <w:docPartBody>
        <w:p w:rsidR="00903C43" w:rsidRDefault="00903C43" w:rsidP="00903C43">
          <w:pPr>
            <w:pStyle w:val="8D119BD2D3BA42A0A410B9BB985A51A8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CA22B94174EE460AA205799DA6B9D3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8B54E5-F817-4074-9574-77A21248329F}"/>
      </w:docPartPr>
      <w:docPartBody>
        <w:p w:rsidR="00903C43" w:rsidRDefault="00903C43" w:rsidP="00903C43">
          <w:pPr>
            <w:pStyle w:val="CA22B94174EE460AA205799DA6B9D3FF"/>
          </w:pPr>
          <w:r>
            <w:rPr>
              <w:rStyle w:val="Platzhaltertext"/>
            </w:rPr>
            <w:t>Vorname</w:t>
          </w:r>
        </w:p>
      </w:docPartBody>
    </w:docPart>
    <w:docPart>
      <w:docPartPr>
        <w:name w:val="02AA994C206141689019E5EBA229F7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F6E566-4E1F-46ED-A190-6FBF22254A30}"/>
      </w:docPartPr>
      <w:docPartBody>
        <w:p w:rsidR="00903C43" w:rsidRDefault="00903C43" w:rsidP="00903C43">
          <w:pPr>
            <w:pStyle w:val="02AA994C206141689019E5EBA229F7F4"/>
          </w:pPr>
          <w:r>
            <w:rPr>
              <w:rStyle w:val="Platzhaltertext"/>
            </w:rPr>
            <w:t>E-Mail</w:t>
          </w:r>
        </w:p>
      </w:docPartBody>
    </w:docPart>
    <w:docPart>
      <w:docPartPr>
        <w:name w:val="1BE359BBE8704AF3A05BE63BB30289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6FD332-9F14-46D0-942D-ABABEEA495FE}"/>
      </w:docPartPr>
      <w:docPartBody>
        <w:p w:rsidR="00903C43" w:rsidRDefault="00903C43" w:rsidP="00903C43">
          <w:pPr>
            <w:pStyle w:val="1BE359BBE8704AF3A05BE63BB3028915"/>
          </w:pPr>
          <w:r>
            <w:rPr>
              <w:rStyle w:val="Platzhaltertext"/>
            </w:rPr>
            <w:t>Handynummer</w:t>
          </w:r>
        </w:p>
      </w:docPartBody>
    </w:docPart>
    <w:docPart>
      <w:docPartPr>
        <w:name w:val="FFFA39F51B2742CABCB9E481892EF6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17C338-5480-4069-97A0-210523A83120}"/>
      </w:docPartPr>
      <w:docPartBody>
        <w:p w:rsidR="00903C43" w:rsidRDefault="00903C43" w:rsidP="00903C43">
          <w:pPr>
            <w:pStyle w:val="FFFA39F51B2742CABCB9E481892EF6AB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0316111B37ED4988B8CA142B3F4508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4C4253-E38D-4A2B-8028-E24A238B30A0}"/>
      </w:docPartPr>
      <w:docPartBody>
        <w:p w:rsidR="00903C43" w:rsidRDefault="00903C43" w:rsidP="00903C43">
          <w:pPr>
            <w:pStyle w:val="0316111B37ED4988B8CA142B3F4508E5"/>
          </w:pPr>
          <w:r>
            <w:rPr>
              <w:rStyle w:val="Platzhaltertext"/>
            </w:rPr>
            <w:t>Vorname</w:t>
          </w:r>
        </w:p>
      </w:docPartBody>
    </w:docPart>
    <w:docPart>
      <w:docPartPr>
        <w:name w:val="73E9C44EA2C044C9B15C906F182083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389B9D-5FD1-4D4D-8838-580B4A622F7A}"/>
      </w:docPartPr>
      <w:docPartBody>
        <w:p w:rsidR="00903C43" w:rsidRDefault="00903C43" w:rsidP="00903C43">
          <w:pPr>
            <w:pStyle w:val="73E9C44EA2C044C9B15C906F1820832E"/>
          </w:pPr>
          <w:r>
            <w:rPr>
              <w:rStyle w:val="Platzhaltertext"/>
            </w:rPr>
            <w:t>Adresse</w:t>
          </w:r>
        </w:p>
      </w:docPartBody>
    </w:docPart>
    <w:docPart>
      <w:docPartPr>
        <w:name w:val="13F404C577764D4ABE684123106462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07DEF8-E7DC-4944-BA7A-A65E05D48119}"/>
      </w:docPartPr>
      <w:docPartBody>
        <w:p w:rsidR="00903C43" w:rsidRDefault="00903C43" w:rsidP="00903C43">
          <w:pPr>
            <w:pStyle w:val="13F404C577764D4ABE684123106462D8"/>
          </w:pPr>
          <w:r>
            <w:rPr>
              <w:rStyle w:val="Platzhaltertext"/>
            </w:rPr>
            <w:t>E-Mail</w:t>
          </w:r>
        </w:p>
      </w:docPartBody>
    </w:docPart>
    <w:docPart>
      <w:docPartPr>
        <w:name w:val="BCCE8C1B54104D4BADD9013887A5B1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774156-BE2E-40A4-B6A5-2583937FC27C}"/>
      </w:docPartPr>
      <w:docPartBody>
        <w:p w:rsidR="00903C43" w:rsidRDefault="00903C43" w:rsidP="00903C43">
          <w:pPr>
            <w:pStyle w:val="BCCE8C1B54104D4BADD9013887A5B135"/>
          </w:pPr>
          <w:r>
            <w:rPr>
              <w:rStyle w:val="Platzhaltertext"/>
            </w:rPr>
            <w:t>Handynummer</w:t>
          </w:r>
        </w:p>
      </w:docPartBody>
    </w:docPart>
    <w:docPart>
      <w:docPartPr>
        <w:name w:val="E1798E8C2D69444CAD8955EB6E8556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9FB2B9-FCD0-4E6C-A04A-C99149581E3F}"/>
      </w:docPartPr>
      <w:docPartBody>
        <w:p w:rsidR="00903C43" w:rsidRDefault="00903C43" w:rsidP="00903C43">
          <w:pPr>
            <w:pStyle w:val="E1798E8C2D69444CAD8955EB6E8556CF"/>
          </w:pPr>
          <w:r>
            <w:rPr>
              <w:rStyle w:val="Platzhaltertext"/>
            </w:rPr>
            <w:t>0</w:t>
          </w:r>
        </w:p>
      </w:docPartBody>
    </w:docPart>
    <w:docPart>
      <w:docPartPr>
        <w:name w:val="63EE72EE63F6405C80DB4024F18E9D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CD8075-B049-47A9-BF50-96E1D2ED59E6}"/>
      </w:docPartPr>
      <w:docPartBody>
        <w:p w:rsidR="00903C43" w:rsidRDefault="00903C43" w:rsidP="00903C43">
          <w:pPr>
            <w:pStyle w:val="63EE72EE63F6405C80DB4024F18E9DAB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595B19A8EA4940B6BFC6C9BEC5676E1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772097-EE91-4A6D-9DF8-B1EC63F53488}"/>
      </w:docPartPr>
      <w:docPartBody>
        <w:p w:rsidR="00903C43" w:rsidRDefault="00903C43" w:rsidP="00903C43">
          <w:pPr>
            <w:pStyle w:val="595B19A8EA4940B6BFC6C9BEC5676E16"/>
          </w:pPr>
          <w:r>
            <w:rPr>
              <w:rStyle w:val="Platzhaltertext"/>
            </w:rPr>
            <w:t>Vorname</w:t>
          </w:r>
        </w:p>
      </w:docPartBody>
    </w:docPart>
    <w:docPart>
      <w:docPartPr>
        <w:name w:val="C4B4199136C64BAFBBB606DCF3C218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F41CF4-50E5-42ED-989A-F43C0D2954DD}"/>
      </w:docPartPr>
      <w:docPartBody>
        <w:p w:rsidR="00903C43" w:rsidRDefault="00903C43" w:rsidP="00903C43">
          <w:pPr>
            <w:pStyle w:val="C4B4199136C64BAFBBB606DCF3C218E9"/>
          </w:pPr>
          <w:r>
            <w:rPr>
              <w:rStyle w:val="Platzhaltertext"/>
            </w:rPr>
            <w:t>Geburtsdatum</w:t>
          </w:r>
        </w:p>
      </w:docPartBody>
    </w:docPart>
    <w:docPart>
      <w:docPartPr>
        <w:name w:val="201E349A239B4602906FDC4841643B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5BAA96-3EDF-44C3-8A97-2B692F03C10A}"/>
      </w:docPartPr>
      <w:docPartBody>
        <w:p w:rsidR="00903C43" w:rsidRDefault="00903C43" w:rsidP="00903C43">
          <w:pPr>
            <w:pStyle w:val="201E349A239B4602906FDC4841643B87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DE9FDF49B33D4ED3AE1399779EA308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342029-2817-4B8D-BDEE-7C01220E86B2}"/>
      </w:docPartPr>
      <w:docPartBody>
        <w:p w:rsidR="00903C43" w:rsidRDefault="00903C43" w:rsidP="00903C43">
          <w:pPr>
            <w:pStyle w:val="DE9FDF49B33D4ED3AE1399779EA30833"/>
          </w:pPr>
          <w:r>
            <w:rPr>
              <w:rStyle w:val="Platzhaltertext"/>
            </w:rPr>
            <w:t>Vorname</w:t>
          </w:r>
        </w:p>
      </w:docPartBody>
    </w:docPart>
    <w:docPart>
      <w:docPartPr>
        <w:name w:val="F969D8EEECCA42049DF6B292636B07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5698BD-DF42-4015-ADAB-38DE7BFDF0B8}"/>
      </w:docPartPr>
      <w:docPartBody>
        <w:p w:rsidR="00903C43" w:rsidRDefault="00903C43" w:rsidP="00903C43">
          <w:pPr>
            <w:pStyle w:val="F969D8EEECCA42049DF6B292636B07F5"/>
          </w:pPr>
          <w:r>
            <w:rPr>
              <w:rStyle w:val="Platzhaltertext"/>
            </w:rPr>
            <w:t>Geburtsdatum</w:t>
          </w:r>
        </w:p>
      </w:docPartBody>
    </w:docPart>
    <w:docPart>
      <w:docPartPr>
        <w:name w:val="F60D03E4C2864A2AB93067D15DC5DF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BD0C71-4E7F-4BD8-9605-2E79EF22028B}"/>
      </w:docPartPr>
      <w:docPartBody>
        <w:p w:rsidR="00903C43" w:rsidRDefault="00903C43" w:rsidP="00903C43">
          <w:pPr>
            <w:pStyle w:val="F60D03E4C2864A2AB93067D15DC5DFBF"/>
          </w:pPr>
          <w:r>
            <w:rPr>
              <w:rStyle w:val="Platzhaltertext"/>
            </w:rPr>
            <w:t>Namen</w:t>
          </w:r>
        </w:p>
      </w:docPartBody>
    </w:docPart>
    <w:docPart>
      <w:docPartPr>
        <w:name w:val="C7D2CB5FE47F45EFB068A010175B30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519B2D-2141-4068-BFB3-861F8F0C99FF}"/>
      </w:docPartPr>
      <w:docPartBody>
        <w:p w:rsidR="00903C43" w:rsidRDefault="00903C43" w:rsidP="00903C43">
          <w:pPr>
            <w:pStyle w:val="C7D2CB5FE47F45EFB068A010175B3087"/>
          </w:pPr>
          <w:r>
            <w:rPr>
              <w:rStyle w:val="Platzhaltertext"/>
            </w:rPr>
            <w:t>Vornamen</w:t>
          </w:r>
        </w:p>
      </w:docPartBody>
    </w:docPart>
    <w:docPart>
      <w:docPartPr>
        <w:name w:val="3069C4624A774293B7107DE360F8A8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815FF6-CF5A-4194-8C30-081009C4DC5E}"/>
      </w:docPartPr>
      <w:docPartBody>
        <w:p w:rsidR="00903C43" w:rsidRDefault="00903C43" w:rsidP="00903C43">
          <w:pPr>
            <w:pStyle w:val="3069C4624A774293B7107DE360F8A8CE"/>
          </w:pPr>
          <w:r>
            <w:rPr>
              <w:rStyle w:val="Platzhaltertext"/>
            </w:rPr>
            <w:t>Geburtsdaten</w:t>
          </w:r>
        </w:p>
      </w:docPartBody>
    </w:docPart>
    <w:docPart>
      <w:docPartPr>
        <w:name w:val="C4E0D8085C9847F0B379294D3A56A9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D60A73-4CE9-41B2-8602-0B65AAD12596}"/>
      </w:docPartPr>
      <w:docPartBody>
        <w:p w:rsidR="00903C43" w:rsidRDefault="00903C43" w:rsidP="00903C43">
          <w:pPr>
            <w:pStyle w:val="C4E0D8085C9847F0B379294D3A56A9DB"/>
          </w:pPr>
          <w:r>
            <w:rPr>
              <w:rStyle w:val="Platzhaltertext"/>
            </w:rPr>
            <w:t>Ort</w:t>
          </w:r>
        </w:p>
      </w:docPartBody>
    </w:docPart>
    <w:docPart>
      <w:docPartPr>
        <w:name w:val="49BE7B372E7045EEB99DCE6A8E2CCA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F4C484-17A3-41CD-9CDE-3323CE1548D6}"/>
      </w:docPartPr>
      <w:docPartBody>
        <w:p w:rsidR="00903C43" w:rsidRDefault="00903C43" w:rsidP="00903C43">
          <w:pPr>
            <w:pStyle w:val="49BE7B372E7045EEB99DCE6A8E2CCA21"/>
          </w:pPr>
          <w:r>
            <w:rPr>
              <w:rStyle w:val="Platzhaltertext"/>
            </w:rPr>
            <w:t>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541"/>
    <w:rsid w:val="00143494"/>
    <w:rsid w:val="00292F9D"/>
    <w:rsid w:val="00397541"/>
    <w:rsid w:val="004D689A"/>
    <w:rsid w:val="00903C43"/>
    <w:rsid w:val="0094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03C43"/>
    <w:rPr>
      <w:color w:val="808080"/>
    </w:rPr>
  </w:style>
  <w:style w:type="paragraph" w:customStyle="1" w:styleId="151A8DC0730C489CB11A4BD61DCFC84D1">
    <w:name w:val="151A8DC0730C489CB11A4BD61DCFC84D1"/>
    <w:rsid w:val="00903C4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bCs/>
      <w:color w:val="000000"/>
      <w:kern w:val="0"/>
      <w:sz w:val="22"/>
      <w:szCs w:val="36"/>
      <w:lang w:val="de-DE" w:eastAsia="de-DE"/>
      <w14:ligatures w14:val="none"/>
    </w:rPr>
  </w:style>
  <w:style w:type="paragraph" w:customStyle="1" w:styleId="B553CC5B77854067A16A0CAE4DC31E3B1">
    <w:name w:val="B553CC5B77854067A16A0CAE4DC31E3B1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F149AD12B3D3405B9B93F2CD1D05B2741">
    <w:name w:val="F149AD12B3D3405B9B93F2CD1D05B2741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C4FD7E2979FA4875B1558C6FF4BE18661">
    <w:name w:val="C4FD7E2979FA4875B1558C6FF4BE18661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F57CAB8F56DA4E7190B4C42700F3DB281">
    <w:name w:val="F57CAB8F56DA4E7190B4C42700F3DB281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EE1039501E4342CC852100386C7C0E751">
    <w:name w:val="EE1039501E4342CC852100386C7C0E751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073A63E1DC4143BFB235E3453C3145831">
    <w:name w:val="073A63E1DC4143BFB235E3453C3145831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5CF88F5CFC254AC7B3394E373F57EA931">
    <w:name w:val="5CF88F5CFC254AC7B3394E373F57EA931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9CAA7AEE3F4A4C17BF97908734E5B1C41">
    <w:name w:val="9CAA7AEE3F4A4C17BF97908734E5B1C41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8D119BD2D3BA42A0A410B9BB985A51A8">
    <w:name w:val="8D119BD2D3BA42A0A410B9BB985A51A8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CA22B94174EE460AA205799DA6B9D3FF">
    <w:name w:val="CA22B94174EE460AA205799DA6B9D3FF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02AA994C206141689019E5EBA229F7F4">
    <w:name w:val="02AA994C206141689019E5EBA229F7F4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1BE359BBE8704AF3A05BE63BB3028915">
    <w:name w:val="1BE359BBE8704AF3A05BE63BB3028915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FFFA39F51B2742CABCB9E481892EF6AB">
    <w:name w:val="FFFA39F51B2742CABCB9E481892EF6AB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0316111B37ED4988B8CA142B3F4508E5">
    <w:name w:val="0316111B37ED4988B8CA142B3F4508E5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73E9C44EA2C044C9B15C906F1820832E">
    <w:name w:val="73E9C44EA2C044C9B15C906F1820832E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13F404C577764D4ABE684123106462D8">
    <w:name w:val="13F404C577764D4ABE684123106462D8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BCCE8C1B54104D4BADD9013887A5B135">
    <w:name w:val="BCCE8C1B54104D4BADD9013887A5B135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E1798E8C2D69444CAD8955EB6E8556CF">
    <w:name w:val="E1798E8C2D69444CAD8955EB6E8556CF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63EE72EE63F6405C80DB4024F18E9DAB">
    <w:name w:val="63EE72EE63F6405C80DB4024F18E9DAB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595B19A8EA4940B6BFC6C9BEC5676E16">
    <w:name w:val="595B19A8EA4940B6BFC6C9BEC5676E16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C4B4199136C64BAFBBB606DCF3C218E9">
    <w:name w:val="C4B4199136C64BAFBBB606DCF3C218E9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201E349A239B4602906FDC4841643B87">
    <w:name w:val="201E349A239B4602906FDC4841643B87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DE9FDF49B33D4ED3AE1399779EA30833">
    <w:name w:val="DE9FDF49B33D4ED3AE1399779EA30833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F969D8EEECCA42049DF6B292636B07F5">
    <w:name w:val="F969D8EEECCA42049DF6B292636B07F5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F60D03E4C2864A2AB93067D15DC5DFBF">
    <w:name w:val="F60D03E4C2864A2AB93067D15DC5DFBF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C7D2CB5FE47F45EFB068A010175B3087">
    <w:name w:val="C7D2CB5FE47F45EFB068A010175B3087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3069C4624A774293B7107DE360F8A8CE">
    <w:name w:val="3069C4624A774293B7107DE360F8A8CE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C4E0D8085C9847F0B379294D3A56A9DB">
    <w:name w:val="C4E0D8085C9847F0B379294D3A56A9DB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  <w:style w:type="paragraph" w:customStyle="1" w:styleId="49BE7B372E7045EEB99DCE6A8E2CCA21">
    <w:name w:val="49BE7B372E7045EEB99DCE6A8E2CCA21"/>
    <w:rsid w:val="00903C43"/>
    <w:pPr>
      <w:spacing w:after="0" w:line="240" w:lineRule="auto"/>
    </w:pPr>
    <w:rPr>
      <w:rFonts w:eastAsia="Times New Roman" w:cs="Times New Roman"/>
      <w:kern w:val="0"/>
      <w:szCs w:val="22"/>
      <w:lang w:val="de-DE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29F33399A0314D8088EA0D9813DF7B" ma:contentTypeVersion="14" ma:contentTypeDescription="Ein neues Dokument erstellen." ma:contentTypeScope="" ma:versionID="398448e13d06b7437badf1797f387e92">
  <xsd:schema xmlns:xsd="http://www.w3.org/2001/XMLSchema" xmlns:xs="http://www.w3.org/2001/XMLSchema" xmlns:p="http://schemas.microsoft.com/office/2006/metadata/properties" xmlns:ns2="25c6e017-9768-4817-8863-2ff32a0e9cc1" xmlns:ns3="52dbf857-9a97-4dbf-ae56-9c36763d4d1a" targetNamespace="http://schemas.microsoft.com/office/2006/metadata/properties" ma:root="true" ma:fieldsID="9989da4658666340c1f91739c0648733" ns2:_="" ns3:_="">
    <xsd:import namespace="25c6e017-9768-4817-8863-2ff32a0e9cc1"/>
    <xsd:import namespace="52dbf857-9a97-4dbf-ae56-9c36763d4d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6e017-9768-4817-8863-2ff32a0e9c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d50c6bfc-faab-4c85-a286-f9d7a4d675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dbf857-9a97-4dbf-ae56-9c36763d4d1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86830187-3a1c-4588-a1da-92a5e6fa211b}" ma:internalName="TaxCatchAll" ma:showField="CatchAllData" ma:web="52dbf857-9a97-4dbf-ae56-9c36763d4d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2dbf857-9a97-4dbf-ae56-9c36763d4d1a" xsi:nil="true"/>
    <lcf76f155ced4ddcb4097134ff3c332f xmlns="25c6e017-9768-4817-8863-2ff32a0e9cc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69F290-021E-4DF0-91C5-E38C20A68C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5BEA22-347A-49D1-BAFF-681D51C979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4F5106-2D77-4573-8552-C2AB9C38E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c6e017-9768-4817-8863-2ff32a0e9cc1"/>
    <ds:schemaRef ds:uri="52dbf857-9a97-4dbf-ae56-9c36763d4d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99CEDB-EA1C-4970-9A86-7A9B0E5362A8}">
  <ds:schemaRefs>
    <ds:schemaRef ds:uri="http://schemas.microsoft.com/office/2006/metadata/properties"/>
    <ds:schemaRef ds:uri="http://schemas.microsoft.com/office/infopath/2007/PartnerControls"/>
    <ds:schemaRef ds:uri="71af3243-3dd4-4a8d-8c0d-dd76da1f02a5"/>
    <ds:schemaRef ds:uri="52dbf857-9a97-4dbf-ae56-9c36763d4d1a"/>
    <ds:schemaRef ds:uri="25c6e017-9768-4817-8863-2ff32a0e9cc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80er Jahre Briefkopf</Template>
  <TotalTime>0</TotalTime>
  <Pages>3</Pages>
  <Words>390</Words>
  <Characters>2460</Characters>
  <Application>Microsoft Office Word</Application>
  <DocSecurity>0</DocSecurity>
  <Lines>20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Franziska Veraguth</dc:creator>
  <cp:keywords/>
  <dc:description/>
  <cp:lastModifiedBy>Franziska Veraguth</cp:lastModifiedBy>
  <cp:revision>5</cp:revision>
  <dcterms:created xsi:type="dcterms:W3CDTF">2024-09-13T15:42:00Z</dcterms:created>
  <dcterms:modified xsi:type="dcterms:W3CDTF">2024-09-16T15:29:00Z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0x0101008329F33399A0314D8088EA0D9813DF7B</vt:lpwstr>
  </property>
  <property fmtid="{D5CDD505-2E9C-101B-9397-08002B2CF9AE}" pid="3" name="MediaServiceImageTags">
    <vt:lpwstr/>
  </property>
</Properties>
</file>